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ED265" w14:textId="77777777" w:rsidR="00D600A8" w:rsidRDefault="00D600A8">
      <w:pPr>
        <w:ind w:left="708" w:firstLine="708"/>
      </w:pPr>
    </w:p>
    <w:p w14:paraId="4EAA37FE" w14:textId="77777777" w:rsidR="00B94758" w:rsidRDefault="00B94758">
      <w:pPr>
        <w:ind w:left="708" w:firstLine="708"/>
      </w:pPr>
    </w:p>
    <w:p w14:paraId="7332FA2A" w14:textId="77777777" w:rsidR="00B94758" w:rsidRDefault="00B94758" w:rsidP="00B94758">
      <w:pPr>
        <w:jc w:val="left"/>
      </w:pPr>
      <w:r>
        <w:t>Platiteľ dane – obchodné meno:</w:t>
      </w:r>
    </w:p>
    <w:p w14:paraId="05B416DF" w14:textId="77777777" w:rsidR="00B94758" w:rsidRDefault="00B94758" w:rsidP="00B94758">
      <w:pPr>
        <w:jc w:val="left"/>
        <w:rPr>
          <w:sz w:val="16"/>
        </w:rPr>
      </w:pPr>
      <w:r>
        <w:rPr>
          <w:sz w:val="16"/>
        </w:rPr>
        <w:t>(prevádzkovateľ zariadenia právnická osoba, fyzická osoba podnikateľ)</w:t>
      </w:r>
    </w:p>
    <w:p w14:paraId="68DE14FE" w14:textId="77777777" w:rsidR="00B94758" w:rsidRDefault="00B94758" w:rsidP="00B94758">
      <w:pPr>
        <w:jc w:val="left"/>
      </w:pPr>
    </w:p>
    <w:p w14:paraId="2AD84604" w14:textId="77777777" w:rsidR="00B94758" w:rsidRDefault="00B94758">
      <w:pPr>
        <w:ind w:left="708" w:firstLine="708"/>
      </w:pPr>
    </w:p>
    <w:p w14:paraId="4602D6F4" w14:textId="77777777" w:rsidR="00B94758" w:rsidRDefault="00B94758" w:rsidP="009D1BD1"/>
    <w:p w14:paraId="75FD1DC3" w14:textId="77777777" w:rsidR="00B94758" w:rsidRDefault="00B94758" w:rsidP="00B94758"/>
    <w:p w14:paraId="0A6BBADA" w14:textId="77777777" w:rsidR="00D600A8" w:rsidRDefault="00D600A8"/>
    <w:p w14:paraId="61EBFE28" w14:textId="77777777" w:rsidR="00D600A8" w:rsidRDefault="00012AD9">
      <w:pPr>
        <w:pStyle w:val="Nadpis2"/>
      </w:pPr>
      <w:r>
        <w:t>Oznámenie</w:t>
      </w:r>
      <w:r w:rsidR="00D600A8">
        <w:t xml:space="preserve"> </w:t>
      </w:r>
      <w:r>
        <w:t>výberu</w:t>
      </w:r>
      <w:r w:rsidR="00D600A8">
        <w:t> miestnej dan</w:t>
      </w:r>
      <w:r>
        <w:t>e</w:t>
      </w:r>
      <w:r w:rsidR="00D600A8">
        <w:t xml:space="preserve"> za ubytovanie - mesačné vyúčtovanie</w:t>
      </w:r>
    </w:p>
    <w:p w14:paraId="358230E1" w14:textId="77777777" w:rsidR="00D600A8" w:rsidRDefault="00D600A8">
      <w:pPr>
        <w:jc w:val="left"/>
        <w:rPr>
          <w:b/>
          <w:bCs/>
        </w:rPr>
      </w:pPr>
    </w:p>
    <w:p w14:paraId="5E99F43D" w14:textId="77777777" w:rsidR="00D600A8" w:rsidRDefault="00D600A8">
      <w:pPr>
        <w:jc w:val="left"/>
        <w:rPr>
          <w:b/>
          <w:bCs/>
        </w:rPr>
      </w:pPr>
    </w:p>
    <w:p w14:paraId="533BB375" w14:textId="77777777" w:rsidR="00D600A8" w:rsidRDefault="00D600A8">
      <w:pPr>
        <w:jc w:val="left"/>
        <w:rPr>
          <w:b/>
          <w:bCs/>
        </w:rPr>
      </w:pPr>
    </w:p>
    <w:p w14:paraId="34606D8A" w14:textId="77777777" w:rsidR="00D600A8" w:rsidRDefault="00D600A8">
      <w:pPr>
        <w:jc w:val="left"/>
        <w:rPr>
          <w:b/>
          <w:bCs/>
        </w:rPr>
      </w:pPr>
    </w:p>
    <w:p w14:paraId="72571F65" w14:textId="77777777" w:rsidR="00D600A8" w:rsidRDefault="00D600A8">
      <w:pPr>
        <w:jc w:val="left"/>
      </w:pPr>
      <w:r>
        <w:t>Mesiac/rok:</w:t>
      </w:r>
    </w:p>
    <w:p w14:paraId="135C64D9" w14:textId="77777777" w:rsidR="00D600A8" w:rsidRDefault="00D600A8">
      <w:pPr>
        <w:jc w:val="left"/>
      </w:pPr>
    </w:p>
    <w:p w14:paraId="5A9595BF" w14:textId="77777777" w:rsidR="00D600A8" w:rsidRDefault="00D600A8">
      <w:pPr>
        <w:jc w:val="left"/>
      </w:pPr>
    </w:p>
    <w:p w14:paraId="379EB414" w14:textId="77777777" w:rsidR="00D600A8" w:rsidRDefault="00D600A8">
      <w:pPr>
        <w:jc w:val="left"/>
      </w:pPr>
    </w:p>
    <w:p w14:paraId="5E6F2820" w14:textId="77777777" w:rsidR="00D600A8" w:rsidRDefault="00D600A8">
      <w:pPr>
        <w:jc w:val="left"/>
      </w:pPr>
      <w:r>
        <w:t xml:space="preserve">Názov a adresa  ubytovacieho zariadenia: </w:t>
      </w:r>
    </w:p>
    <w:p w14:paraId="69632AB1" w14:textId="77777777" w:rsidR="00D600A8" w:rsidRDefault="00D600A8">
      <w:pPr>
        <w:jc w:val="left"/>
      </w:pPr>
    </w:p>
    <w:p w14:paraId="1C69A4B1" w14:textId="77777777" w:rsidR="00D600A8" w:rsidRDefault="00D600A8">
      <w:pPr>
        <w:jc w:val="left"/>
      </w:pPr>
    </w:p>
    <w:p w14:paraId="1BDFCC5B" w14:textId="77777777" w:rsidR="00D600A8" w:rsidRDefault="00D600A8">
      <w:pPr>
        <w:jc w:val="left"/>
      </w:pPr>
      <w:r>
        <w:t>Zaradenie do kategórie podľa vyhl. 277/2008:</w:t>
      </w:r>
    </w:p>
    <w:p w14:paraId="73AF7F6B" w14:textId="77777777" w:rsidR="00D600A8" w:rsidRDefault="00D600A8">
      <w:pPr>
        <w:jc w:val="left"/>
      </w:pPr>
      <w:r>
        <w:t>IČO:                                           Číslo Vášho účtu:</w:t>
      </w:r>
    </w:p>
    <w:p w14:paraId="2EB82D33" w14:textId="77777777" w:rsidR="00D600A8" w:rsidRDefault="00D600A8">
      <w:pPr>
        <w:jc w:val="left"/>
      </w:pPr>
    </w:p>
    <w:p w14:paraId="6AAAC4C8" w14:textId="77777777" w:rsidR="00D600A8" w:rsidRDefault="00D600A8">
      <w:pPr>
        <w:jc w:val="left"/>
      </w:pPr>
      <w:r>
        <w:t>Meno a priezvisko zodpovednej osoby:</w:t>
      </w:r>
    </w:p>
    <w:p w14:paraId="344C22E5" w14:textId="77777777" w:rsidR="00D600A8" w:rsidRDefault="00D600A8">
      <w:pPr>
        <w:jc w:val="left"/>
      </w:pPr>
      <w:r>
        <w:t>Kontakt (telefónne číslo, e-mail):</w:t>
      </w:r>
    </w:p>
    <w:p w14:paraId="67E376CB" w14:textId="77777777" w:rsidR="00D600A8" w:rsidRDefault="00D600A8">
      <w:pPr>
        <w:jc w:val="left"/>
      </w:pPr>
      <w:r>
        <w:t xml:space="preserve"> 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0"/>
        <w:gridCol w:w="2268"/>
      </w:tblGrid>
      <w:tr w:rsidR="00D600A8" w14:paraId="30818E3B" w14:textId="77777777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1C512E27" w14:textId="77777777" w:rsidR="00D600A8" w:rsidRDefault="00D600A8">
            <w:pPr>
              <w:jc w:val="left"/>
            </w:pPr>
            <w:r>
              <w:t>1. Počet prenocovaní celkom</w:t>
            </w:r>
          </w:p>
        </w:tc>
        <w:tc>
          <w:tcPr>
            <w:tcW w:w="2268" w:type="dxa"/>
          </w:tcPr>
          <w:p w14:paraId="716450ED" w14:textId="77777777" w:rsidR="00D600A8" w:rsidRDefault="00D600A8">
            <w:pPr>
              <w:jc w:val="left"/>
            </w:pPr>
          </w:p>
        </w:tc>
      </w:tr>
      <w:tr w:rsidR="00D600A8" w14:paraId="2D6FBC9D" w14:textId="77777777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753A4A44" w14:textId="77777777" w:rsidR="00D600A8" w:rsidRDefault="00D600A8">
            <w:pPr>
              <w:jc w:val="left"/>
            </w:pPr>
          </w:p>
        </w:tc>
        <w:tc>
          <w:tcPr>
            <w:tcW w:w="2268" w:type="dxa"/>
          </w:tcPr>
          <w:p w14:paraId="584014ED" w14:textId="77777777" w:rsidR="00D600A8" w:rsidRDefault="00D600A8">
            <w:pPr>
              <w:jc w:val="left"/>
            </w:pPr>
          </w:p>
        </w:tc>
      </w:tr>
      <w:tr w:rsidR="00D600A8" w14:paraId="3ECE6D79" w14:textId="77777777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32A397D2" w14:textId="77777777" w:rsidR="00D600A8" w:rsidRDefault="00D600A8">
            <w:pPr>
              <w:jc w:val="left"/>
            </w:pPr>
            <w:r>
              <w:t>2. Počet prenocovaní, ktoré podliehajú daňovej povinnosti</w:t>
            </w:r>
          </w:p>
        </w:tc>
        <w:tc>
          <w:tcPr>
            <w:tcW w:w="2268" w:type="dxa"/>
          </w:tcPr>
          <w:p w14:paraId="49042363" w14:textId="77777777" w:rsidR="00D600A8" w:rsidRDefault="00D600A8">
            <w:pPr>
              <w:jc w:val="left"/>
            </w:pPr>
          </w:p>
        </w:tc>
      </w:tr>
      <w:tr w:rsidR="00D600A8" w14:paraId="59D80FAB" w14:textId="77777777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104A9300" w14:textId="77777777" w:rsidR="00D600A8" w:rsidRDefault="00D600A8">
            <w:pPr>
              <w:jc w:val="left"/>
            </w:pPr>
          </w:p>
        </w:tc>
        <w:tc>
          <w:tcPr>
            <w:tcW w:w="2268" w:type="dxa"/>
          </w:tcPr>
          <w:p w14:paraId="17F62AE3" w14:textId="77777777" w:rsidR="00D600A8" w:rsidRDefault="00D600A8">
            <w:pPr>
              <w:jc w:val="left"/>
            </w:pPr>
          </w:p>
        </w:tc>
      </w:tr>
      <w:tr w:rsidR="00D600A8" w14:paraId="5CBF401C" w14:textId="77777777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50DDFEB8" w14:textId="77777777" w:rsidR="00D600A8" w:rsidRDefault="00D600A8">
            <w:pPr>
              <w:jc w:val="left"/>
            </w:pPr>
            <w:r>
              <w:t>3. Odvodová povinnosť (riadok 2 x sadzba za prenocovanie a osobu)</w:t>
            </w:r>
          </w:p>
        </w:tc>
        <w:tc>
          <w:tcPr>
            <w:tcW w:w="2268" w:type="dxa"/>
          </w:tcPr>
          <w:p w14:paraId="6F81AC63" w14:textId="77777777" w:rsidR="00D600A8" w:rsidRDefault="00D600A8">
            <w:pPr>
              <w:jc w:val="left"/>
            </w:pPr>
          </w:p>
        </w:tc>
      </w:tr>
    </w:tbl>
    <w:p w14:paraId="300B4C9D" w14:textId="77777777" w:rsidR="00F52137" w:rsidRDefault="00F52137">
      <w:pPr>
        <w:jc w:val="left"/>
      </w:pPr>
      <w:r>
        <w:t>Sadzba dane za ubytovanie od 1.</w:t>
      </w:r>
      <w:r w:rsidR="003E064B">
        <w:t>3</w:t>
      </w:r>
      <w:r>
        <w:t>.20</w:t>
      </w:r>
      <w:r w:rsidR="003E064B">
        <w:t>24</w:t>
      </w:r>
      <w:r>
        <w:t xml:space="preserve"> je </w:t>
      </w:r>
      <w:r w:rsidR="003E064B">
        <w:t>3,50</w:t>
      </w:r>
      <w:r>
        <w:t xml:space="preserve"> eur</w:t>
      </w:r>
      <w:r w:rsidR="00D915BB">
        <w:t>a</w:t>
      </w:r>
      <w:r>
        <w:t>.</w:t>
      </w:r>
    </w:p>
    <w:p w14:paraId="3C86DFBA" w14:textId="77777777" w:rsidR="00F52137" w:rsidRDefault="00F52137">
      <w:pPr>
        <w:jc w:val="left"/>
      </w:pPr>
    </w:p>
    <w:p w14:paraId="1D41C15B" w14:textId="77777777" w:rsidR="00D600A8" w:rsidRDefault="00D600A8">
      <w:pPr>
        <w:jc w:val="left"/>
      </w:pPr>
      <w:r>
        <w:t>Prehlasujem, že všetky údaje uvedené v mesačnom vyúčtovaní dane za ubytovanie sú správne a úplné.</w:t>
      </w:r>
    </w:p>
    <w:p w14:paraId="7EA39147" w14:textId="77777777" w:rsidR="00D600A8" w:rsidRDefault="00D600A8">
      <w:pPr>
        <w:jc w:val="left"/>
      </w:pPr>
    </w:p>
    <w:p w14:paraId="64094D19" w14:textId="77777777" w:rsidR="00D600A8" w:rsidRDefault="00D600A8">
      <w:pPr>
        <w:pStyle w:val="Zkladntext"/>
      </w:pPr>
      <w:r>
        <w:t>Vyplnené tlačivo zašlite  na adresu správcu dane a  daň za ubytovanie poukážte na účet mesta  číslo:  4008889447/7500</w:t>
      </w:r>
      <w:r w:rsidR="00A22B85">
        <w:t>, IBAN: SK77 7500 0000 0040 0888 9447, BIC: CEKOSKBX,</w:t>
      </w:r>
      <w:r>
        <w:t xml:space="preserve">   (uveďte variabilný symbol) najneskôr do 15. dňa v mesiaci za uplynulý kalendárny mesiac.</w:t>
      </w:r>
    </w:p>
    <w:p w14:paraId="53DF9F1C" w14:textId="77777777" w:rsidR="00D600A8" w:rsidRDefault="00D600A8">
      <w:pPr>
        <w:jc w:val="left"/>
      </w:pPr>
    </w:p>
    <w:p w14:paraId="44E7C5A5" w14:textId="77777777" w:rsidR="00D600A8" w:rsidRDefault="00D600A8">
      <w:pPr>
        <w:jc w:val="left"/>
      </w:pPr>
    </w:p>
    <w:p w14:paraId="0A9627EE" w14:textId="77777777" w:rsidR="00D600A8" w:rsidRDefault="00D600A8">
      <w:pPr>
        <w:jc w:val="left"/>
      </w:pPr>
    </w:p>
    <w:p w14:paraId="3D8698E6" w14:textId="77777777" w:rsidR="00D600A8" w:rsidRDefault="00D600A8">
      <w:pPr>
        <w:jc w:val="left"/>
      </w:pPr>
      <w:r>
        <w:t>V ................................, dňa .................</w:t>
      </w:r>
    </w:p>
    <w:p w14:paraId="6FA4754F" w14:textId="77777777" w:rsidR="00D600A8" w:rsidRDefault="00D600A8">
      <w:pPr>
        <w:jc w:val="left"/>
      </w:pPr>
    </w:p>
    <w:p w14:paraId="13355C07" w14:textId="77777777" w:rsidR="00D600A8" w:rsidRDefault="00D600A8">
      <w:pPr>
        <w:jc w:val="left"/>
      </w:pPr>
    </w:p>
    <w:p w14:paraId="011823A2" w14:textId="77777777" w:rsidR="00D600A8" w:rsidRDefault="00D600A8">
      <w:pPr>
        <w:jc w:val="left"/>
      </w:pPr>
    </w:p>
    <w:p w14:paraId="161B9BFA" w14:textId="77777777" w:rsidR="00D600A8" w:rsidRDefault="00D600A8">
      <w:pPr>
        <w:jc w:val="left"/>
      </w:pPr>
      <w:r>
        <w:t xml:space="preserve">                                                                                                     .............................................. </w:t>
      </w:r>
    </w:p>
    <w:p w14:paraId="3C3B7A0C" w14:textId="77777777" w:rsidR="00D600A8" w:rsidRDefault="00D600A8">
      <w:pPr>
        <w:jc w:val="left"/>
      </w:pPr>
      <w:r>
        <w:t xml:space="preserve">                                                                                                               pečiatka a podpis                  </w:t>
      </w:r>
    </w:p>
    <w:sectPr w:rsidR="00D600A8">
      <w:footerReference w:type="first" r:id="rId6"/>
      <w:type w:val="continuous"/>
      <w:pgSz w:w="11906" w:h="16838" w:code="9"/>
      <w:pgMar w:top="1418" w:right="1418" w:bottom="1418" w:left="1418" w:header="708" w:footer="70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BD4BE" w14:textId="77777777" w:rsidR="00ED0516" w:rsidRDefault="00ED0516">
      <w:r>
        <w:separator/>
      </w:r>
    </w:p>
  </w:endnote>
  <w:endnote w:type="continuationSeparator" w:id="0">
    <w:p w14:paraId="437960B6" w14:textId="77777777" w:rsidR="00ED0516" w:rsidRDefault="00ED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 CE Black">
    <w:altName w:val="Arial Black"/>
    <w:charset w:val="EE"/>
    <w:family w:val="swiss"/>
    <w:pitch w:val="variable"/>
    <w:sig w:usb0="8000002F" w:usb1="00000008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2885" w14:textId="77777777" w:rsidR="00D600A8" w:rsidRDefault="00D600A8">
    <w:pPr>
      <w:pStyle w:val="Pta"/>
      <w:rPr>
        <w:rFonts w:ascii="Arial MT CE Black" w:hAnsi="Arial MT CE Black"/>
        <w:sz w:val="28"/>
      </w:rPr>
    </w:pPr>
  </w:p>
  <w:p w14:paraId="1DC1279F" w14:textId="77777777" w:rsidR="00D600A8" w:rsidRDefault="00D600A8">
    <w:pPr>
      <w:pStyle w:val="Pta"/>
      <w:rPr>
        <w:rFonts w:ascii="Arial MT CE Black" w:hAnsi="Arial MT CE Black"/>
        <w:sz w:val="28"/>
      </w:rPr>
    </w:pPr>
  </w:p>
  <w:p w14:paraId="1619C62C" w14:textId="77777777" w:rsidR="00D600A8" w:rsidRDefault="00D600A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14490" w14:textId="77777777" w:rsidR="00ED0516" w:rsidRDefault="00ED0516">
      <w:r>
        <w:separator/>
      </w:r>
    </w:p>
  </w:footnote>
  <w:footnote w:type="continuationSeparator" w:id="0">
    <w:p w14:paraId="6F97359D" w14:textId="77777777" w:rsidR="00ED0516" w:rsidRDefault="00ED0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B85"/>
    <w:rsid w:val="00012AD9"/>
    <w:rsid w:val="001272AF"/>
    <w:rsid w:val="00221AB6"/>
    <w:rsid w:val="00386E47"/>
    <w:rsid w:val="003A062A"/>
    <w:rsid w:val="003E064B"/>
    <w:rsid w:val="00450473"/>
    <w:rsid w:val="004A4D44"/>
    <w:rsid w:val="006F5F0A"/>
    <w:rsid w:val="00702999"/>
    <w:rsid w:val="00843936"/>
    <w:rsid w:val="009D1BD1"/>
    <w:rsid w:val="00A22B85"/>
    <w:rsid w:val="00B94758"/>
    <w:rsid w:val="00D600A8"/>
    <w:rsid w:val="00D915BB"/>
    <w:rsid w:val="00ED0516"/>
    <w:rsid w:val="00F20837"/>
    <w:rsid w:val="00F5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3480587"/>
  <w15:chartTrackingRefBased/>
  <w15:docId w15:val="{CEA3DEEF-4348-43F7-9D45-7B6795E7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keepLines/>
      <w:jc w:val="both"/>
    </w:pPr>
    <w:rPr>
      <w:sz w:val="24"/>
    </w:rPr>
  </w:style>
  <w:style w:type="paragraph" w:styleId="Nadpis1">
    <w:name w:val="heading 1"/>
    <w:basedOn w:val="Normlny"/>
    <w:next w:val="Normlny"/>
    <w:qFormat/>
    <w:pPr>
      <w:keepNext/>
      <w:ind w:left="5664" w:firstLine="708"/>
      <w:outlineLvl w:val="0"/>
    </w:pPr>
    <w:rPr>
      <w:b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y"/>
    <w:semiHidden/>
    <w:pPr>
      <w:ind w:right="-14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352;ablony\&#352;ablona%20Mesto%20Vysoke%20Tatry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Mesto Vysoke Tatry</Template>
  <TotalTime>1</TotalTime>
  <Pages>1</Pages>
  <Words>203</Words>
  <Characters>1159</Characters>
  <Application>Microsoft Office Word</Application>
  <DocSecurity>4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</vt:lpstr>
    </vt:vector>
  </TitlesOfParts>
  <Company>Mestský úrad Starý Smokovec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Mokranova</dc:creator>
  <cp:keywords/>
  <cp:lastModifiedBy>Tibor Kilian</cp:lastModifiedBy>
  <cp:revision>2</cp:revision>
  <cp:lastPrinted>2014-10-31T09:56:00Z</cp:lastPrinted>
  <dcterms:created xsi:type="dcterms:W3CDTF">2024-03-07T08:09:00Z</dcterms:created>
  <dcterms:modified xsi:type="dcterms:W3CDTF">2024-03-07T08:09:00Z</dcterms:modified>
</cp:coreProperties>
</file>