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723CE" w14:textId="08E64DB7" w:rsidR="00E11534" w:rsidRPr="005A745D" w:rsidRDefault="00E11534" w:rsidP="005A745D">
      <w:pPr>
        <w:pStyle w:val="Nadpis1"/>
        <w:rPr>
          <w:sz w:val="32"/>
        </w:rPr>
      </w:pPr>
      <w:r w:rsidRPr="005A745D">
        <w:rPr>
          <w:sz w:val="32"/>
        </w:rPr>
        <w:t xml:space="preserve">Zámer </w:t>
      </w:r>
      <w:r w:rsidR="00A25674" w:rsidRPr="005A745D">
        <w:rPr>
          <w:sz w:val="32"/>
        </w:rPr>
        <w:t xml:space="preserve">prevodu </w:t>
      </w:r>
      <w:r w:rsidR="00E73485" w:rsidRPr="005A745D">
        <w:rPr>
          <w:sz w:val="32"/>
        </w:rPr>
        <w:t>majetk</w:t>
      </w:r>
      <w:r w:rsidR="00A25674" w:rsidRPr="005A745D">
        <w:rPr>
          <w:sz w:val="32"/>
        </w:rPr>
        <w:t>u</w:t>
      </w:r>
      <w:r w:rsidR="00E73485" w:rsidRPr="005A745D">
        <w:rPr>
          <w:sz w:val="32"/>
        </w:rPr>
        <w:t xml:space="preserve"> mesta Trnava</w:t>
      </w:r>
      <w:r w:rsidR="00D92060" w:rsidRPr="005A745D">
        <w:rPr>
          <w:sz w:val="32"/>
        </w:rPr>
        <w:t xml:space="preserve"> formou zámeny</w:t>
      </w:r>
      <w:r w:rsidR="00E123E2" w:rsidRPr="005A745D">
        <w:rPr>
          <w:sz w:val="32"/>
        </w:rPr>
        <w:br/>
      </w:r>
      <w:r w:rsidRPr="005A745D">
        <w:rPr>
          <w:sz w:val="32"/>
        </w:rPr>
        <w:t xml:space="preserve">v zmysle ustanovenia § 9a ods. </w:t>
      </w:r>
      <w:r w:rsidR="00D92060" w:rsidRPr="005A745D">
        <w:rPr>
          <w:sz w:val="32"/>
        </w:rPr>
        <w:t>15</w:t>
      </w:r>
      <w:r w:rsidRPr="005A745D">
        <w:rPr>
          <w:sz w:val="32"/>
        </w:rPr>
        <w:t xml:space="preserve">, písm. </w:t>
      </w:r>
      <w:r w:rsidR="00D92060" w:rsidRPr="005A745D">
        <w:rPr>
          <w:sz w:val="32"/>
        </w:rPr>
        <w:t>b</w:t>
      </w:r>
      <w:r w:rsidRPr="005A745D">
        <w:rPr>
          <w:sz w:val="32"/>
        </w:rPr>
        <w:t xml:space="preserve">) </w:t>
      </w:r>
      <w:r w:rsidR="00D92060" w:rsidRPr="005A745D">
        <w:rPr>
          <w:sz w:val="32"/>
        </w:rPr>
        <w:t xml:space="preserve">a písm. f) zákona č. 138/1991 Zb. </w:t>
      </w:r>
      <w:r w:rsidRPr="005A745D">
        <w:rPr>
          <w:sz w:val="32"/>
        </w:rPr>
        <w:t>o majetku obcí</w:t>
      </w:r>
      <w:r w:rsidR="0047543C" w:rsidRPr="005A745D">
        <w:rPr>
          <w:sz w:val="32"/>
        </w:rPr>
        <w:t xml:space="preserve"> </w:t>
      </w:r>
      <w:r w:rsidRPr="005A745D">
        <w:rPr>
          <w:sz w:val="32"/>
        </w:rPr>
        <w:t>v</w:t>
      </w:r>
      <w:r w:rsidR="0047543C" w:rsidRPr="005A745D">
        <w:rPr>
          <w:sz w:val="32"/>
        </w:rPr>
        <w:t> </w:t>
      </w:r>
      <w:r w:rsidRPr="005A745D">
        <w:rPr>
          <w:sz w:val="32"/>
        </w:rPr>
        <w:t>znení</w:t>
      </w:r>
      <w:r w:rsidR="0047543C" w:rsidRPr="005A745D">
        <w:rPr>
          <w:sz w:val="32"/>
        </w:rPr>
        <w:t xml:space="preserve"> </w:t>
      </w:r>
      <w:r w:rsidRPr="005A745D">
        <w:rPr>
          <w:sz w:val="32"/>
        </w:rPr>
        <w:t>neskorších predpisov</w:t>
      </w:r>
    </w:p>
    <w:p w14:paraId="44701FA2" w14:textId="2DB4ED96" w:rsidR="000E516C" w:rsidRDefault="00E11534" w:rsidP="005A745D">
      <w:pPr>
        <w:spacing w:before="240" w:line="360" w:lineRule="auto"/>
        <w:rPr>
          <w:sz w:val="24"/>
          <w:szCs w:val="24"/>
        </w:rPr>
      </w:pPr>
      <w:r w:rsidRPr="007712DF">
        <w:rPr>
          <w:sz w:val="24"/>
          <w:szCs w:val="24"/>
        </w:rPr>
        <w:t>Mesto Trnava v súlade s</w:t>
      </w:r>
      <w:r w:rsidR="00830325">
        <w:rPr>
          <w:sz w:val="24"/>
          <w:szCs w:val="24"/>
        </w:rPr>
        <w:t> </w:t>
      </w:r>
      <w:r w:rsidRPr="007712DF">
        <w:rPr>
          <w:sz w:val="24"/>
          <w:szCs w:val="24"/>
        </w:rPr>
        <w:t>ustanovením</w:t>
      </w:r>
      <w:r w:rsidR="00830325">
        <w:rPr>
          <w:sz w:val="24"/>
          <w:szCs w:val="24"/>
        </w:rPr>
        <w:t xml:space="preserve"> § 9 ods. 2 písm. a) a</w:t>
      </w:r>
      <w:r w:rsidRPr="007712DF">
        <w:rPr>
          <w:sz w:val="24"/>
          <w:szCs w:val="24"/>
        </w:rPr>
        <w:t xml:space="preserve"> § 9</w:t>
      </w:r>
      <w:r w:rsidR="00845268" w:rsidRPr="007712DF">
        <w:rPr>
          <w:sz w:val="24"/>
          <w:szCs w:val="24"/>
        </w:rPr>
        <w:t>a</w:t>
      </w:r>
      <w:r w:rsidRPr="007712DF">
        <w:rPr>
          <w:sz w:val="24"/>
          <w:szCs w:val="24"/>
        </w:rPr>
        <w:t xml:space="preserve"> ods.</w:t>
      </w:r>
      <w:r w:rsidR="00845268" w:rsidRPr="007712DF">
        <w:rPr>
          <w:sz w:val="24"/>
          <w:szCs w:val="24"/>
        </w:rPr>
        <w:t xml:space="preserve"> </w:t>
      </w:r>
      <w:r w:rsidR="00D92060">
        <w:rPr>
          <w:sz w:val="24"/>
          <w:szCs w:val="24"/>
        </w:rPr>
        <w:t>15</w:t>
      </w:r>
      <w:r w:rsidRPr="007712DF">
        <w:rPr>
          <w:sz w:val="24"/>
          <w:szCs w:val="24"/>
        </w:rPr>
        <w:t xml:space="preserve">, písm. </w:t>
      </w:r>
      <w:r w:rsidR="00D92060">
        <w:rPr>
          <w:sz w:val="24"/>
          <w:szCs w:val="24"/>
        </w:rPr>
        <w:t>b</w:t>
      </w:r>
      <w:r w:rsidRPr="007712DF">
        <w:rPr>
          <w:sz w:val="24"/>
          <w:szCs w:val="24"/>
        </w:rPr>
        <w:t>) zákona č. 138/1991 Zb. o majetku obcí v znení neskorších predpisov</w:t>
      </w:r>
      <w:r w:rsidR="00D92060">
        <w:rPr>
          <w:sz w:val="24"/>
          <w:szCs w:val="24"/>
        </w:rPr>
        <w:t xml:space="preserve">, pretože sa prevádza nehnuteľnosť t. j. pozemok zastavaný stavbou vo vlastníctve nadobúdateľa vrátane priľahlej plochy, ktorá svojim umiestnením a využitím tvorí neoddeliteľný celok so stavbou a súčasne z dôvodu hodného osobitného zreteľa v zmysle § </w:t>
      </w:r>
      <w:r w:rsidR="00485008">
        <w:rPr>
          <w:sz w:val="24"/>
          <w:szCs w:val="24"/>
        </w:rPr>
        <w:t xml:space="preserve">9a ods. 15 písm. f) zákona </w:t>
      </w:r>
      <w:r w:rsidR="00485008" w:rsidRPr="007712DF">
        <w:rPr>
          <w:sz w:val="24"/>
          <w:szCs w:val="24"/>
        </w:rPr>
        <w:t>č. 138/1991 Zb. o majetku obcí v znení neskorších predpisov</w:t>
      </w:r>
      <w:r w:rsidR="00485008">
        <w:rPr>
          <w:sz w:val="24"/>
          <w:szCs w:val="24"/>
        </w:rPr>
        <w:t xml:space="preserve"> a v znení § 5 ods. 2 písm. c), d), i), m) a q) </w:t>
      </w:r>
      <w:r w:rsidRPr="007712DF">
        <w:rPr>
          <w:sz w:val="24"/>
          <w:szCs w:val="24"/>
        </w:rPr>
        <w:t>Zásad hospodárenia a nakladania s</w:t>
      </w:r>
      <w:r w:rsidR="00485008">
        <w:rPr>
          <w:sz w:val="24"/>
          <w:szCs w:val="24"/>
        </w:rPr>
        <w:t> </w:t>
      </w:r>
      <w:r w:rsidRPr="007712DF">
        <w:rPr>
          <w:sz w:val="24"/>
          <w:szCs w:val="24"/>
        </w:rPr>
        <w:t>majetkom</w:t>
      </w:r>
      <w:r w:rsidR="00485008">
        <w:rPr>
          <w:sz w:val="24"/>
          <w:szCs w:val="24"/>
        </w:rPr>
        <w:t xml:space="preserve"> </w:t>
      </w:r>
      <w:r w:rsidRPr="007712DF">
        <w:rPr>
          <w:sz w:val="24"/>
          <w:szCs w:val="24"/>
        </w:rPr>
        <w:t>Mesta a</w:t>
      </w:r>
      <w:r w:rsidR="00E123E2" w:rsidRPr="007712DF">
        <w:rPr>
          <w:sz w:val="24"/>
          <w:szCs w:val="24"/>
        </w:rPr>
        <w:t> </w:t>
      </w:r>
      <w:r w:rsidRPr="007712DF">
        <w:rPr>
          <w:sz w:val="24"/>
          <w:szCs w:val="24"/>
        </w:rPr>
        <w:t>s</w:t>
      </w:r>
      <w:r w:rsidR="00E123E2" w:rsidRPr="007712DF">
        <w:rPr>
          <w:sz w:val="24"/>
          <w:szCs w:val="24"/>
        </w:rPr>
        <w:t> </w:t>
      </w:r>
      <w:r w:rsidRPr="007712DF">
        <w:rPr>
          <w:sz w:val="24"/>
          <w:szCs w:val="24"/>
        </w:rPr>
        <w:t>majetkom štátu, ktorý Mesto užíva</w:t>
      </w:r>
      <w:r w:rsidR="00845268" w:rsidRPr="007712DF">
        <w:rPr>
          <w:sz w:val="24"/>
          <w:szCs w:val="24"/>
        </w:rPr>
        <w:t xml:space="preserve"> v platnom znení</w:t>
      </w:r>
      <w:r w:rsidRPr="007712DF">
        <w:rPr>
          <w:sz w:val="24"/>
          <w:szCs w:val="24"/>
        </w:rPr>
        <w:t xml:space="preserve"> (ďalej Zásad), zverejňuje zámer</w:t>
      </w:r>
      <w:r w:rsidR="006F0C4F">
        <w:rPr>
          <w:sz w:val="24"/>
          <w:szCs w:val="24"/>
        </w:rPr>
        <w:t xml:space="preserve"> prevodu majetku formou zámeny</w:t>
      </w:r>
      <w:r w:rsidR="0009211F">
        <w:rPr>
          <w:sz w:val="24"/>
          <w:szCs w:val="24"/>
        </w:rPr>
        <w:t xml:space="preserve"> pozemkov</w:t>
      </w:r>
      <w:r w:rsidRPr="007712DF">
        <w:rPr>
          <w:sz w:val="24"/>
          <w:szCs w:val="24"/>
        </w:rPr>
        <w:t xml:space="preserve"> </w:t>
      </w:r>
      <w:r w:rsidRPr="00E87B53">
        <w:rPr>
          <w:b/>
          <w:bCs/>
          <w:sz w:val="24"/>
          <w:szCs w:val="24"/>
        </w:rPr>
        <w:t>z dôvod</w:t>
      </w:r>
      <w:r w:rsidR="00077A53" w:rsidRPr="00E87B53">
        <w:rPr>
          <w:b/>
          <w:bCs/>
          <w:sz w:val="24"/>
          <w:szCs w:val="24"/>
        </w:rPr>
        <w:t>u</w:t>
      </w:r>
      <w:r w:rsidRPr="00E87B53">
        <w:rPr>
          <w:b/>
          <w:bCs/>
          <w:sz w:val="24"/>
          <w:szCs w:val="24"/>
        </w:rPr>
        <w:t xml:space="preserve"> hodn</w:t>
      </w:r>
      <w:r w:rsidR="00077A53" w:rsidRPr="00E87B53">
        <w:rPr>
          <w:b/>
          <w:bCs/>
          <w:sz w:val="24"/>
          <w:szCs w:val="24"/>
        </w:rPr>
        <w:t>ého</w:t>
      </w:r>
      <w:r w:rsidRPr="00E87B53">
        <w:rPr>
          <w:b/>
          <w:bCs/>
          <w:sz w:val="24"/>
          <w:szCs w:val="24"/>
        </w:rPr>
        <w:t xml:space="preserve"> osobitného zreteľa</w:t>
      </w:r>
      <w:r w:rsidR="009138E1">
        <w:rPr>
          <w:b/>
          <w:bCs/>
          <w:sz w:val="24"/>
          <w:szCs w:val="24"/>
        </w:rPr>
        <w:t xml:space="preserve"> bez ďalšieho finančného vyrovnania, pričom hodnota zamieňaných nehnuteľností na oboch stranách sa bude považovať dohodou za rovnakú</w:t>
      </w:r>
      <w:r w:rsidR="000E516C">
        <w:rPr>
          <w:sz w:val="24"/>
          <w:szCs w:val="24"/>
        </w:rPr>
        <w:t xml:space="preserve">: </w:t>
      </w:r>
    </w:p>
    <w:p w14:paraId="1C7A5BC0" w14:textId="77777777" w:rsidR="000E516C" w:rsidRPr="000E516C" w:rsidRDefault="000E516C" w:rsidP="002E40DB">
      <w:pPr>
        <w:pStyle w:val="Odsekzoznamu"/>
        <w:numPr>
          <w:ilvl w:val="0"/>
          <w:numId w:val="11"/>
        </w:numPr>
        <w:spacing w:after="0" w:line="360" w:lineRule="auto"/>
        <w:jc w:val="left"/>
        <w:rPr>
          <w:sz w:val="24"/>
          <w:szCs w:val="24"/>
        </w:rPr>
      </w:pPr>
      <w:r w:rsidRPr="000E516C">
        <w:rPr>
          <w:sz w:val="24"/>
          <w:szCs w:val="24"/>
        </w:rPr>
        <w:t>prevod samostatne nepoužiteľného pozemku vzhľadom na umiestnenie pozemku, ak ide o prevod vlastníkovi susedného pozemku, ktorý má spoločnú hranicu s predávaným pozemkom (§ 5 ods. 2 písm. c) Zásad) - stavba objektu laboratórií je umiestnená aj na vedľajšom pozemku, ktorý je vo vlastníctve RÚVZ,</w:t>
      </w:r>
    </w:p>
    <w:p w14:paraId="1D1E9CAF" w14:textId="77777777" w:rsidR="000E516C" w:rsidRPr="000E516C" w:rsidRDefault="000E516C" w:rsidP="002E40DB">
      <w:pPr>
        <w:pStyle w:val="Odsekzoznamu"/>
        <w:numPr>
          <w:ilvl w:val="0"/>
          <w:numId w:val="11"/>
        </w:numPr>
        <w:spacing w:before="240" w:after="0" w:line="360" w:lineRule="auto"/>
        <w:jc w:val="left"/>
        <w:rPr>
          <w:sz w:val="24"/>
          <w:szCs w:val="24"/>
        </w:rPr>
      </w:pPr>
      <w:r w:rsidRPr="000E516C">
        <w:rPr>
          <w:sz w:val="24"/>
          <w:szCs w:val="24"/>
        </w:rPr>
        <w:t xml:space="preserve">prevodom majetku sa podporí všeobecne akceptovateľný verejnoprospešný účel (§ 5 ods. 2 písm. d) Zásad) – utlmenie dopravy na Paulínskej ulici a výstavba prejazdu od ulíc </w:t>
      </w:r>
      <w:proofErr w:type="spellStart"/>
      <w:r w:rsidRPr="000E516C">
        <w:rPr>
          <w:sz w:val="24"/>
          <w:szCs w:val="24"/>
        </w:rPr>
        <w:t>Dolnopotočná</w:t>
      </w:r>
      <w:proofErr w:type="spellEnd"/>
      <w:r w:rsidRPr="000E516C">
        <w:rPr>
          <w:sz w:val="24"/>
          <w:szCs w:val="24"/>
        </w:rPr>
        <w:t xml:space="preserve"> až po Dolné bašty </w:t>
      </w:r>
    </w:p>
    <w:p w14:paraId="3A6DA770" w14:textId="40B70856" w:rsidR="000E516C" w:rsidRPr="000E516C" w:rsidRDefault="000E516C" w:rsidP="002E40DB">
      <w:pPr>
        <w:pStyle w:val="Odsekzoznamu"/>
        <w:numPr>
          <w:ilvl w:val="0"/>
          <w:numId w:val="11"/>
        </w:numPr>
        <w:spacing w:before="240" w:after="0" w:line="360" w:lineRule="auto"/>
        <w:jc w:val="left"/>
        <w:rPr>
          <w:sz w:val="24"/>
          <w:szCs w:val="24"/>
        </w:rPr>
      </w:pPr>
      <w:r w:rsidRPr="000E516C">
        <w:rPr>
          <w:sz w:val="24"/>
          <w:szCs w:val="24"/>
        </w:rPr>
        <w:t>ak nemožno objektívne predpokladať, že by majetok mesta mohla účelne nadobudnúť</w:t>
      </w:r>
      <w:r w:rsidR="000726FB">
        <w:rPr>
          <w:sz w:val="24"/>
          <w:szCs w:val="24"/>
        </w:rPr>
        <w:t xml:space="preserve"> iná</w:t>
      </w:r>
      <w:r w:rsidR="002E40DB">
        <w:rPr>
          <w:sz w:val="24"/>
          <w:szCs w:val="24"/>
        </w:rPr>
        <w:t xml:space="preserve"> </w:t>
      </w:r>
      <w:r w:rsidRPr="000E516C">
        <w:rPr>
          <w:sz w:val="24"/>
          <w:szCs w:val="24"/>
        </w:rPr>
        <w:t>osoba, než tá ktorej sa majetok mesta navrhuje previesť (§ 5 ods. 2 písm. i) Zásad) – na uvedenom pozemku sa nachádza budova RÚVR</w:t>
      </w:r>
    </w:p>
    <w:p w14:paraId="1BBD4091" w14:textId="0052E417" w:rsidR="000E516C" w:rsidRPr="000E516C" w:rsidRDefault="000E516C" w:rsidP="002E40DB">
      <w:pPr>
        <w:pStyle w:val="Odsekzoznamu"/>
        <w:numPr>
          <w:ilvl w:val="0"/>
          <w:numId w:val="11"/>
        </w:numPr>
        <w:spacing w:before="240" w:after="0" w:line="360" w:lineRule="auto"/>
        <w:jc w:val="left"/>
        <w:rPr>
          <w:sz w:val="24"/>
          <w:szCs w:val="24"/>
        </w:rPr>
      </w:pPr>
      <w:r w:rsidRPr="000E516C">
        <w:rPr>
          <w:sz w:val="24"/>
          <w:szCs w:val="24"/>
        </w:rPr>
        <w:t>ak prevod majetku prispeje k podpore investičných akcií v súlade s územným plánom mesta, napr. stavba ciest, dráh, priemyselných parkov a vytvárania pracovných príležitostí (§ 5 ods. 2 písm. m) Zásad) – ide o majetkovoprávne usporiadanie nehnuteľností pre plánovanú verejnoprospešnú investičnú stavbu mesta „Predĺženie komunikácie - Ul. A. Malatinského – 2. fáza“ v Trnave</w:t>
      </w:r>
    </w:p>
    <w:p w14:paraId="4662BC17" w14:textId="77777777" w:rsidR="000E516C" w:rsidRPr="000E516C" w:rsidRDefault="000E516C" w:rsidP="000726FB">
      <w:pPr>
        <w:pStyle w:val="Odsekzoznamu"/>
        <w:numPr>
          <w:ilvl w:val="0"/>
          <w:numId w:val="11"/>
        </w:numPr>
        <w:spacing w:before="240" w:line="360" w:lineRule="auto"/>
        <w:jc w:val="left"/>
        <w:rPr>
          <w:sz w:val="24"/>
          <w:szCs w:val="24"/>
        </w:rPr>
      </w:pPr>
      <w:r w:rsidRPr="000E516C">
        <w:rPr>
          <w:sz w:val="24"/>
          <w:szCs w:val="24"/>
        </w:rPr>
        <w:lastRenderedPageBreak/>
        <w:t>prevod majetku mesta za účelom usporiadania vlastníctva podľa reálneho užívania (§ 5 ods. 2. písm. q) Zásad) – na pozemku mesta sa nachádza budova laboratórií, ktoré sú vo vlastníctve RÚVZ.</w:t>
      </w:r>
    </w:p>
    <w:p w14:paraId="692565DA" w14:textId="21DB057A" w:rsidR="004C1EBF" w:rsidRPr="000726FB" w:rsidRDefault="004C1EBF" w:rsidP="002E40DB">
      <w:pPr>
        <w:spacing w:line="360" w:lineRule="auto"/>
        <w:rPr>
          <w:b/>
          <w:bCs/>
          <w:sz w:val="24"/>
          <w:szCs w:val="24"/>
        </w:rPr>
      </w:pPr>
      <w:r w:rsidRPr="000726FB">
        <w:rPr>
          <w:b/>
          <w:bCs/>
          <w:sz w:val="24"/>
          <w:szCs w:val="24"/>
        </w:rPr>
        <w:t xml:space="preserve">Jedná sa </w:t>
      </w:r>
      <w:r w:rsidR="00E87B53" w:rsidRPr="000726FB">
        <w:rPr>
          <w:b/>
          <w:bCs/>
          <w:sz w:val="24"/>
          <w:szCs w:val="24"/>
        </w:rPr>
        <w:t xml:space="preserve">o </w:t>
      </w:r>
      <w:r w:rsidRPr="000726FB">
        <w:rPr>
          <w:b/>
          <w:bCs/>
          <w:sz w:val="24"/>
          <w:szCs w:val="24"/>
        </w:rPr>
        <w:t>prevod pozemk</w:t>
      </w:r>
      <w:r w:rsidR="000726FB" w:rsidRPr="000726FB">
        <w:rPr>
          <w:b/>
          <w:bCs/>
          <w:sz w:val="24"/>
          <w:szCs w:val="24"/>
        </w:rPr>
        <w:t>ov</w:t>
      </w:r>
      <w:r w:rsidRPr="000726FB">
        <w:rPr>
          <w:b/>
          <w:bCs/>
          <w:sz w:val="24"/>
          <w:szCs w:val="24"/>
        </w:rPr>
        <w:t>:</w:t>
      </w:r>
    </w:p>
    <w:p w14:paraId="13CD4FAB" w14:textId="1ED07453" w:rsidR="00D57768" w:rsidRPr="000726FB" w:rsidRDefault="009809C1" w:rsidP="002E40DB">
      <w:pPr>
        <w:pStyle w:val="Odsekzoznamu"/>
        <w:numPr>
          <w:ilvl w:val="0"/>
          <w:numId w:val="11"/>
        </w:numPr>
        <w:spacing w:line="360" w:lineRule="auto"/>
        <w:rPr>
          <w:sz w:val="24"/>
          <w:szCs w:val="24"/>
        </w:rPr>
      </w:pPr>
      <w:r w:rsidRPr="000726FB">
        <w:rPr>
          <w:b/>
          <w:bCs/>
          <w:sz w:val="24"/>
          <w:szCs w:val="24"/>
        </w:rPr>
        <w:t>z</w:t>
      </w:r>
      <w:r w:rsidR="004C1EBF" w:rsidRPr="000726FB">
        <w:rPr>
          <w:b/>
          <w:bCs/>
          <w:sz w:val="24"/>
          <w:szCs w:val="24"/>
        </w:rPr>
        <w:t> vlastníctva Mesta Trnava</w:t>
      </w:r>
      <w:r w:rsidR="004C1EBF" w:rsidRPr="000726FB">
        <w:rPr>
          <w:sz w:val="24"/>
          <w:szCs w:val="24"/>
        </w:rPr>
        <w:t>, Hlavná č. 1, 917 01</w:t>
      </w:r>
      <w:r w:rsidRPr="000726FB">
        <w:rPr>
          <w:sz w:val="24"/>
          <w:szCs w:val="24"/>
        </w:rPr>
        <w:t>, IČO: 00 313 114,</w:t>
      </w:r>
      <w:r w:rsidR="004C1EBF" w:rsidRPr="000726FB">
        <w:rPr>
          <w:sz w:val="24"/>
          <w:szCs w:val="24"/>
        </w:rPr>
        <w:t xml:space="preserve"> </w:t>
      </w:r>
      <w:r w:rsidRPr="000726FB">
        <w:rPr>
          <w:sz w:val="24"/>
          <w:szCs w:val="24"/>
        </w:rPr>
        <w:t>parcela registra „C“ č. 574/7, druh pozemku zastavaná plocha a nádvorie s výmerou 211 m</w:t>
      </w:r>
      <w:r w:rsidRPr="000726FB">
        <w:rPr>
          <w:sz w:val="24"/>
          <w:szCs w:val="24"/>
          <w:vertAlign w:val="superscript"/>
        </w:rPr>
        <w:t>2</w:t>
      </w:r>
      <w:r w:rsidRPr="000726FB">
        <w:rPr>
          <w:sz w:val="24"/>
          <w:szCs w:val="24"/>
        </w:rPr>
        <w:t>, zapísan</w:t>
      </w:r>
      <w:r w:rsidR="00AC3AF7" w:rsidRPr="000726FB">
        <w:rPr>
          <w:sz w:val="24"/>
          <w:szCs w:val="24"/>
        </w:rPr>
        <w:t>á</w:t>
      </w:r>
      <w:r w:rsidRPr="000726FB">
        <w:rPr>
          <w:sz w:val="24"/>
          <w:szCs w:val="24"/>
        </w:rPr>
        <w:t xml:space="preserve"> na LV č. 5000 v k. ú. Trnava, v meste Trnava vo vlastníctve Mesta Trnava na ktorom je postaven</w:t>
      </w:r>
      <w:r w:rsidR="00AC3AF7" w:rsidRPr="000726FB">
        <w:rPr>
          <w:sz w:val="24"/>
          <w:szCs w:val="24"/>
        </w:rPr>
        <w:t xml:space="preserve">á budova RÚVZ v ktorej sa nachádzajú laboratóriá </w:t>
      </w:r>
      <w:r w:rsidR="00AC3AF7" w:rsidRPr="000726FB">
        <w:rPr>
          <w:b/>
          <w:bCs/>
          <w:sz w:val="24"/>
          <w:szCs w:val="24"/>
        </w:rPr>
        <w:t>do vlastníctva</w:t>
      </w:r>
      <w:r w:rsidR="00AC3AF7" w:rsidRPr="000726FB">
        <w:rPr>
          <w:sz w:val="24"/>
          <w:szCs w:val="24"/>
        </w:rPr>
        <w:t xml:space="preserve"> </w:t>
      </w:r>
      <w:r w:rsidR="00AC3AF7" w:rsidRPr="000726FB">
        <w:rPr>
          <w:b/>
          <w:bCs/>
          <w:sz w:val="24"/>
          <w:szCs w:val="24"/>
        </w:rPr>
        <w:t>Slovenská republika v správe Regionálneho úradu verejného zdravotníctva</w:t>
      </w:r>
      <w:r w:rsidR="00AC3AF7" w:rsidRPr="000726FB">
        <w:rPr>
          <w:sz w:val="24"/>
          <w:szCs w:val="24"/>
        </w:rPr>
        <w:t xml:space="preserve">, </w:t>
      </w:r>
      <w:r w:rsidR="00830325" w:rsidRPr="000726FB">
        <w:rPr>
          <w:sz w:val="24"/>
          <w:szCs w:val="24"/>
        </w:rPr>
        <w:t>Limbová</w:t>
      </w:r>
      <w:r w:rsidR="00AC3AF7" w:rsidRPr="000726FB">
        <w:rPr>
          <w:sz w:val="24"/>
          <w:szCs w:val="24"/>
        </w:rPr>
        <w:t xml:space="preserve"> 6, 917 02 Trnava</w:t>
      </w:r>
      <w:r w:rsidR="00D57768" w:rsidRPr="000726FB">
        <w:rPr>
          <w:sz w:val="24"/>
          <w:szCs w:val="24"/>
        </w:rPr>
        <w:t>, IČO: 00 610</w:t>
      </w:r>
      <w:r w:rsidR="00970200" w:rsidRPr="000726FB">
        <w:rPr>
          <w:sz w:val="24"/>
          <w:szCs w:val="24"/>
        </w:rPr>
        <w:t> </w:t>
      </w:r>
      <w:r w:rsidR="00D57768" w:rsidRPr="000726FB">
        <w:rPr>
          <w:sz w:val="24"/>
          <w:szCs w:val="24"/>
        </w:rPr>
        <w:t>933</w:t>
      </w:r>
      <w:r w:rsidR="00970200" w:rsidRPr="000726FB">
        <w:rPr>
          <w:sz w:val="24"/>
          <w:szCs w:val="24"/>
        </w:rPr>
        <w:t xml:space="preserve"> </w:t>
      </w:r>
    </w:p>
    <w:p w14:paraId="10CAD2F2" w14:textId="3FFECE08" w:rsidR="00970200" w:rsidRPr="00E87B53" w:rsidRDefault="00970200" w:rsidP="002E40DB">
      <w:pPr>
        <w:spacing w:line="360" w:lineRule="auto"/>
        <w:rPr>
          <w:b/>
          <w:bCs/>
          <w:sz w:val="24"/>
          <w:szCs w:val="24"/>
        </w:rPr>
      </w:pPr>
      <w:r>
        <w:rPr>
          <w:sz w:val="24"/>
          <w:szCs w:val="24"/>
        </w:rPr>
        <w:t>a pozemkov:</w:t>
      </w:r>
    </w:p>
    <w:p w14:paraId="74936F61" w14:textId="6EF60FED" w:rsidR="00970200" w:rsidRPr="000726FB" w:rsidRDefault="00970200" w:rsidP="002E40DB">
      <w:pPr>
        <w:pStyle w:val="Odsekzoznamu"/>
        <w:numPr>
          <w:ilvl w:val="0"/>
          <w:numId w:val="11"/>
        </w:numPr>
        <w:spacing w:line="360" w:lineRule="auto"/>
        <w:rPr>
          <w:sz w:val="24"/>
          <w:szCs w:val="24"/>
        </w:rPr>
      </w:pPr>
      <w:r w:rsidRPr="000726FB">
        <w:rPr>
          <w:b/>
          <w:bCs/>
          <w:sz w:val="24"/>
          <w:szCs w:val="24"/>
        </w:rPr>
        <w:t>z vlastníctva Slovenská</w:t>
      </w:r>
      <w:r w:rsidRPr="000726FB">
        <w:rPr>
          <w:sz w:val="24"/>
          <w:szCs w:val="24"/>
        </w:rPr>
        <w:t xml:space="preserve"> </w:t>
      </w:r>
      <w:r w:rsidRPr="000726FB">
        <w:rPr>
          <w:b/>
          <w:bCs/>
          <w:sz w:val="24"/>
          <w:szCs w:val="24"/>
        </w:rPr>
        <w:t>republika v správe Regionálneho úradu verejného zdravotníctva,</w:t>
      </w:r>
      <w:r w:rsidRPr="000726FB">
        <w:rPr>
          <w:sz w:val="24"/>
          <w:szCs w:val="24"/>
        </w:rPr>
        <w:t xml:space="preserve"> </w:t>
      </w:r>
      <w:r w:rsidR="00830325" w:rsidRPr="000726FB">
        <w:rPr>
          <w:sz w:val="24"/>
          <w:szCs w:val="24"/>
        </w:rPr>
        <w:t>Limbová</w:t>
      </w:r>
      <w:r w:rsidRPr="000726FB">
        <w:rPr>
          <w:sz w:val="24"/>
          <w:szCs w:val="24"/>
        </w:rPr>
        <w:t xml:space="preserve"> 6, 917 02 Trnava, IČO: 00 610 933 parcela registra „C“ č. 646/3, druh pozemku zastavaná plocha a nádvorie s výmerou 86 m</w:t>
      </w:r>
      <w:r w:rsidRPr="000726FB">
        <w:rPr>
          <w:sz w:val="24"/>
          <w:szCs w:val="24"/>
          <w:vertAlign w:val="superscript"/>
        </w:rPr>
        <w:t>2</w:t>
      </w:r>
      <w:r w:rsidRPr="000726FB">
        <w:rPr>
          <w:sz w:val="24"/>
          <w:szCs w:val="24"/>
        </w:rPr>
        <w:t xml:space="preserve"> zapísaný na LV č. 5342 a parcela registra „E“ č. 628/1 evidovaná na mape určeného operátu, druh pozemku zastavaná plocha a nádvorie s výmerou 16 m</w:t>
      </w:r>
      <w:r w:rsidRPr="000726FB">
        <w:rPr>
          <w:sz w:val="24"/>
          <w:szCs w:val="24"/>
          <w:vertAlign w:val="superscript"/>
        </w:rPr>
        <w:t>2</w:t>
      </w:r>
      <w:r w:rsidRPr="000726FB">
        <w:rPr>
          <w:sz w:val="24"/>
          <w:szCs w:val="24"/>
        </w:rPr>
        <w:t>, zapísaný na LV č. 11243</w:t>
      </w:r>
      <w:r w:rsidR="00E87B53" w:rsidRPr="000726FB">
        <w:rPr>
          <w:sz w:val="24"/>
          <w:szCs w:val="24"/>
        </w:rPr>
        <w:t xml:space="preserve"> vo vlastníctve SR v správe RÚVZ </w:t>
      </w:r>
      <w:r w:rsidR="00E87B53" w:rsidRPr="000726FB">
        <w:rPr>
          <w:b/>
          <w:bCs/>
          <w:sz w:val="24"/>
          <w:szCs w:val="24"/>
        </w:rPr>
        <w:t>do vlastníctva</w:t>
      </w:r>
      <w:r w:rsidR="00E87B53" w:rsidRPr="000726FB">
        <w:rPr>
          <w:sz w:val="24"/>
          <w:szCs w:val="24"/>
        </w:rPr>
        <w:t xml:space="preserve"> Mesta Trnava, Hlavná č. 1, 917 01, IČO: 00 313 114</w:t>
      </w:r>
      <w:r w:rsidRPr="000726FB">
        <w:rPr>
          <w:sz w:val="24"/>
          <w:szCs w:val="24"/>
        </w:rPr>
        <w:t xml:space="preserve"> </w:t>
      </w:r>
    </w:p>
    <w:p w14:paraId="6E6BFCD8" w14:textId="1253F0CE" w:rsidR="00E11534" w:rsidRDefault="00E11534" w:rsidP="002E40DB">
      <w:pPr>
        <w:spacing w:line="360" w:lineRule="auto"/>
        <w:rPr>
          <w:sz w:val="24"/>
          <w:szCs w:val="24"/>
        </w:rPr>
      </w:pPr>
      <w:r w:rsidRPr="00E87B53">
        <w:rPr>
          <w:sz w:val="24"/>
          <w:szCs w:val="24"/>
        </w:rPr>
        <w:t>Podľa</w:t>
      </w:r>
      <w:r w:rsidR="00C95591">
        <w:rPr>
          <w:sz w:val="24"/>
          <w:szCs w:val="24"/>
        </w:rPr>
        <w:t xml:space="preserve"> § 9a ods. 15. písm. f) </w:t>
      </w:r>
      <w:r w:rsidRPr="00E87B53">
        <w:rPr>
          <w:sz w:val="24"/>
          <w:szCs w:val="24"/>
        </w:rPr>
        <w:t xml:space="preserve"> zákona č. 138/1991 Zb. o majetku obcí v znení neskorších predpisov sa schvaľuje </w:t>
      </w:r>
      <w:r w:rsidR="00E87B53">
        <w:rPr>
          <w:sz w:val="24"/>
          <w:szCs w:val="24"/>
        </w:rPr>
        <w:t>prevod majetku mesta</w:t>
      </w:r>
      <w:r w:rsidR="00C95591">
        <w:rPr>
          <w:sz w:val="24"/>
          <w:szCs w:val="24"/>
        </w:rPr>
        <w:t xml:space="preserve"> formou zámeny nehnuteľností bez finančného vyrovnania ako</w:t>
      </w:r>
      <w:r w:rsidRPr="00E87B53">
        <w:rPr>
          <w:sz w:val="24"/>
          <w:szCs w:val="24"/>
        </w:rPr>
        <w:t xml:space="preserve"> prípad hodný osobitného zreteľa trojpätinovou väčšinou všetkých poslancov.</w:t>
      </w:r>
    </w:p>
    <w:p w14:paraId="6FDED5FC" w14:textId="77777777" w:rsidR="00FC067F" w:rsidRDefault="00FC067F" w:rsidP="002E40DB">
      <w:pPr>
        <w:spacing w:line="360" w:lineRule="auto"/>
        <w:rPr>
          <w:sz w:val="24"/>
          <w:szCs w:val="24"/>
        </w:rPr>
      </w:pPr>
      <w:r>
        <w:rPr>
          <w:sz w:val="24"/>
          <w:szCs w:val="24"/>
        </w:rPr>
        <w:t>V zmysle § 6 ods. 1 písm. c), g) a h) Zásad pri prevodoch nehnuteľností z dôvodu hodného osobitného zreteľa je možné znížiť cenu oproti všeobecnej hodnote majetku v prípade:</w:t>
      </w:r>
    </w:p>
    <w:p w14:paraId="7C2696B8" w14:textId="4C50957E" w:rsidR="00FC067F" w:rsidRPr="000E516C" w:rsidRDefault="00FC067F" w:rsidP="002E40DB">
      <w:pPr>
        <w:pStyle w:val="Odsekzoznamu"/>
        <w:numPr>
          <w:ilvl w:val="0"/>
          <w:numId w:val="11"/>
        </w:numPr>
        <w:spacing w:before="240" w:after="0" w:line="360" w:lineRule="auto"/>
        <w:jc w:val="left"/>
        <w:rPr>
          <w:sz w:val="24"/>
          <w:szCs w:val="24"/>
        </w:rPr>
      </w:pPr>
      <w:r>
        <w:rPr>
          <w:sz w:val="24"/>
          <w:szCs w:val="24"/>
        </w:rPr>
        <w:t>ak sa prevodom za nižšiu cenu ako je všeobecná hodnota majetku podporí fungovanie verejných inštitúcií, charitatívnych inštitúcií</w:t>
      </w:r>
      <w:r w:rsidR="00525422">
        <w:rPr>
          <w:sz w:val="24"/>
          <w:szCs w:val="24"/>
        </w:rPr>
        <w:t xml:space="preserve"> alebo sú k tomu iné dôvody akými sú najmä poskytovanie v regióne nedostatkových sociálnych  služieb alebo zdravotníckych služieb a </w:t>
      </w:r>
      <w:r>
        <w:rPr>
          <w:sz w:val="24"/>
          <w:szCs w:val="24"/>
        </w:rPr>
        <w:t>tiež rozvoj cestnej siete na území mesta (</w:t>
      </w:r>
      <w:r w:rsidRPr="000E516C">
        <w:rPr>
          <w:sz w:val="24"/>
          <w:szCs w:val="24"/>
        </w:rPr>
        <w:t xml:space="preserve">§ </w:t>
      </w:r>
      <w:r>
        <w:rPr>
          <w:sz w:val="24"/>
          <w:szCs w:val="24"/>
        </w:rPr>
        <w:t>6</w:t>
      </w:r>
      <w:r w:rsidRPr="000E516C">
        <w:rPr>
          <w:sz w:val="24"/>
          <w:szCs w:val="24"/>
        </w:rPr>
        <w:t xml:space="preserve"> ods. </w:t>
      </w:r>
      <w:r>
        <w:rPr>
          <w:sz w:val="24"/>
          <w:szCs w:val="24"/>
        </w:rPr>
        <w:t>1</w:t>
      </w:r>
      <w:r w:rsidRPr="000E516C">
        <w:rPr>
          <w:sz w:val="24"/>
          <w:szCs w:val="24"/>
        </w:rPr>
        <w:t xml:space="preserve"> písm. </w:t>
      </w:r>
      <w:r>
        <w:rPr>
          <w:sz w:val="24"/>
          <w:szCs w:val="24"/>
        </w:rPr>
        <w:t>c</w:t>
      </w:r>
      <w:r w:rsidRPr="000E516C">
        <w:rPr>
          <w:sz w:val="24"/>
          <w:szCs w:val="24"/>
        </w:rPr>
        <w:t xml:space="preserve">) Zásad) – </w:t>
      </w:r>
      <w:r>
        <w:rPr>
          <w:sz w:val="24"/>
          <w:szCs w:val="24"/>
        </w:rPr>
        <w:t xml:space="preserve">predĺženie Ulice </w:t>
      </w:r>
      <w:r>
        <w:rPr>
          <w:sz w:val="24"/>
          <w:szCs w:val="24"/>
        </w:rPr>
        <w:lastRenderedPageBreak/>
        <w:t xml:space="preserve">A. Malatinského t. j. </w:t>
      </w:r>
      <w:r w:rsidRPr="000E516C">
        <w:rPr>
          <w:sz w:val="24"/>
          <w:szCs w:val="24"/>
        </w:rPr>
        <w:t xml:space="preserve">utlmenie dopravy na Paulínskej ulici a výstavba prejazdu od ulíc </w:t>
      </w:r>
      <w:proofErr w:type="spellStart"/>
      <w:r w:rsidRPr="000E516C">
        <w:rPr>
          <w:sz w:val="24"/>
          <w:szCs w:val="24"/>
        </w:rPr>
        <w:t>Dolnopotočná</w:t>
      </w:r>
      <w:proofErr w:type="spellEnd"/>
      <w:r w:rsidRPr="000E516C">
        <w:rPr>
          <w:sz w:val="24"/>
          <w:szCs w:val="24"/>
        </w:rPr>
        <w:t xml:space="preserve"> až po Dolné bašty </w:t>
      </w:r>
    </w:p>
    <w:p w14:paraId="450A3620" w14:textId="2956FD20" w:rsidR="00FC067F" w:rsidRDefault="00525422" w:rsidP="002E40DB">
      <w:pPr>
        <w:pStyle w:val="Odsekzoznamu"/>
        <w:numPr>
          <w:ilvl w:val="0"/>
          <w:numId w:val="11"/>
        </w:numPr>
        <w:spacing w:line="360" w:lineRule="auto"/>
        <w:rPr>
          <w:sz w:val="24"/>
          <w:szCs w:val="24"/>
        </w:rPr>
      </w:pPr>
      <w:r>
        <w:rPr>
          <w:sz w:val="24"/>
          <w:szCs w:val="24"/>
        </w:rPr>
        <w:t>zámena pozemkov mesta za iné pozemky vo vlastníctve tretích osôb pri vzájomnom majetkovoprávnom vysporiadaní, zámena majetku mesta za iný majetok vo vlastníctve tretích osôb pri vzájomnom majetkovoprávnom vysporiadaní alebo pri usporiadaní vlastníctva vo verejnom záujme mesta alebo v záujme rozvoja územia mesta (§ 6 ods. 1 písm. g) Zásad) – výstavba verejnej komunikácie</w:t>
      </w:r>
    </w:p>
    <w:p w14:paraId="7AEB38A6" w14:textId="5BB7B972" w:rsidR="00525422" w:rsidRPr="00FC067F" w:rsidRDefault="00525422" w:rsidP="002E40DB">
      <w:pPr>
        <w:pStyle w:val="Odsekzoznamu"/>
        <w:numPr>
          <w:ilvl w:val="0"/>
          <w:numId w:val="11"/>
        </w:numPr>
        <w:spacing w:line="360" w:lineRule="auto"/>
        <w:rPr>
          <w:sz w:val="24"/>
          <w:szCs w:val="24"/>
        </w:rPr>
      </w:pPr>
      <w:r>
        <w:rPr>
          <w:sz w:val="24"/>
          <w:szCs w:val="24"/>
        </w:rPr>
        <w:t xml:space="preserve">prevodom majetku medzi mestom a inou obcou, vyšším územným celkom, štátom alebo inou verejnoprávnou korporáciou vo </w:t>
      </w:r>
      <w:r w:rsidRPr="00E62647">
        <w:rPr>
          <w:sz w:val="24"/>
          <w:szCs w:val="24"/>
        </w:rPr>
        <w:t>verejnom</w:t>
      </w:r>
      <w:r>
        <w:rPr>
          <w:sz w:val="24"/>
          <w:szCs w:val="24"/>
        </w:rPr>
        <w:t xml:space="preserve"> záujme (§ 6 ods. 1 písm. h) Zásad) – zámena so štátom a výstavba verejnej komunikácie</w:t>
      </w:r>
    </w:p>
    <w:p w14:paraId="4A715FE2" w14:textId="084A71B3" w:rsidR="00EB5D2E" w:rsidRPr="00E62647" w:rsidRDefault="00BA699E" w:rsidP="002E40DB">
      <w:pPr>
        <w:spacing w:after="0" w:line="360" w:lineRule="auto"/>
        <w:rPr>
          <w:sz w:val="24"/>
          <w:szCs w:val="24"/>
        </w:rPr>
      </w:pPr>
      <w:r w:rsidRPr="00E62647">
        <w:rPr>
          <w:sz w:val="24"/>
          <w:szCs w:val="24"/>
        </w:rPr>
        <w:t xml:space="preserve">Všeobecná hodnota </w:t>
      </w:r>
      <w:r w:rsidR="00E87B53" w:rsidRPr="00E62647">
        <w:rPr>
          <w:sz w:val="24"/>
          <w:szCs w:val="24"/>
        </w:rPr>
        <w:t xml:space="preserve">pozemkov </w:t>
      </w:r>
      <w:r w:rsidRPr="00E62647">
        <w:rPr>
          <w:sz w:val="24"/>
          <w:szCs w:val="24"/>
        </w:rPr>
        <w:t xml:space="preserve">bola určená </w:t>
      </w:r>
      <w:r w:rsidR="009809C1" w:rsidRPr="00E62647">
        <w:rPr>
          <w:sz w:val="24"/>
          <w:szCs w:val="24"/>
        </w:rPr>
        <w:t>znaleckým posudkom</w:t>
      </w:r>
      <w:r w:rsidR="0009211F" w:rsidRPr="00E62647">
        <w:rPr>
          <w:sz w:val="24"/>
          <w:szCs w:val="24"/>
        </w:rPr>
        <w:t xml:space="preserve"> zo dňa</w:t>
      </w:r>
      <w:r w:rsidR="00E62647" w:rsidRPr="00E62647">
        <w:rPr>
          <w:sz w:val="24"/>
          <w:szCs w:val="24"/>
        </w:rPr>
        <w:t xml:space="preserve"> 22. 8. 2026</w:t>
      </w:r>
      <w:r w:rsidR="0009211F" w:rsidRPr="00E62647">
        <w:rPr>
          <w:sz w:val="24"/>
          <w:szCs w:val="24"/>
        </w:rPr>
        <w:t>, č.</w:t>
      </w:r>
      <w:r w:rsidR="00E62647" w:rsidRPr="00E62647">
        <w:rPr>
          <w:sz w:val="24"/>
          <w:szCs w:val="24"/>
        </w:rPr>
        <w:t xml:space="preserve"> 251/2026</w:t>
      </w:r>
      <w:r w:rsidR="0009211F" w:rsidRPr="00E62647">
        <w:rPr>
          <w:sz w:val="24"/>
          <w:szCs w:val="24"/>
        </w:rPr>
        <w:t xml:space="preserve">, vyhotoveným Ing. Tomášom </w:t>
      </w:r>
      <w:proofErr w:type="spellStart"/>
      <w:r w:rsidR="0009211F" w:rsidRPr="00E62647">
        <w:rPr>
          <w:sz w:val="24"/>
          <w:szCs w:val="24"/>
        </w:rPr>
        <w:t>Nádaským</w:t>
      </w:r>
      <w:proofErr w:type="spellEnd"/>
      <w:r w:rsidR="0009211F" w:rsidRPr="00E62647">
        <w:rPr>
          <w:sz w:val="24"/>
          <w:szCs w:val="24"/>
        </w:rPr>
        <w:t xml:space="preserve">, Ulica </w:t>
      </w:r>
      <w:proofErr w:type="spellStart"/>
      <w:r w:rsidR="0009211F" w:rsidRPr="00E62647">
        <w:rPr>
          <w:sz w:val="24"/>
          <w:szCs w:val="24"/>
        </w:rPr>
        <w:t>Titusa</w:t>
      </w:r>
      <w:proofErr w:type="spellEnd"/>
      <w:r w:rsidR="0009211F" w:rsidRPr="00E62647">
        <w:rPr>
          <w:sz w:val="24"/>
          <w:szCs w:val="24"/>
        </w:rPr>
        <w:t xml:space="preserve"> Zemana 43, 917 01 Trnava, IČO: 51 431 050, znalcom v</w:t>
      </w:r>
      <w:r w:rsidR="00EB5D2E" w:rsidRPr="00E62647">
        <w:rPr>
          <w:sz w:val="24"/>
          <w:szCs w:val="24"/>
        </w:rPr>
        <w:t> </w:t>
      </w:r>
      <w:r w:rsidR="0009211F" w:rsidRPr="00E62647">
        <w:rPr>
          <w:sz w:val="24"/>
          <w:szCs w:val="24"/>
        </w:rPr>
        <w:t>odbore</w:t>
      </w:r>
      <w:r w:rsidR="00EB5D2E" w:rsidRPr="00E62647">
        <w:rPr>
          <w:sz w:val="24"/>
          <w:szCs w:val="24"/>
        </w:rPr>
        <w:t xml:space="preserve"> stavebníctvo</w:t>
      </w:r>
      <w:r w:rsidR="00E62647" w:rsidRPr="00E62647">
        <w:rPr>
          <w:sz w:val="24"/>
          <w:szCs w:val="24"/>
        </w:rPr>
        <w:t>, odvetvie Pozemné stavby a Odhad hodnoty nehnuteľností</w:t>
      </w:r>
      <w:r w:rsidR="0009211F" w:rsidRPr="00E62647">
        <w:rPr>
          <w:sz w:val="24"/>
          <w:szCs w:val="24"/>
        </w:rPr>
        <w:t xml:space="preserve">. </w:t>
      </w:r>
    </w:p>
    <w:p w14:paraId="0207348B" w14:textId="347D6AA7" w:rsidR="0009211F" w:rsidRPr="00E62647" w:rsidRDefault="0009211F" w:rsidP="002E40DB">
      <w:pPr>
        <w:spacing w:after="0" w:line="360" w:lineRule="auto"/>
        <w:rPr>
          <w:sz w:val="24"/>
          <w:szCs w:val="24"/>
        </w:rPr>
      </w:pPr>
      <w:r w:rsidRPr="00E62647">
        <w:rPr>
          <w:sz w:val="24"/>
          <w:szCs w:val="24"/>
        </w:rPr>
        <w:t>Všeobecná hodnota pozemkov je:</w:t>
      </w:r>
    </w:p>
    <w:p w14:paraId="5907EB5F" w14:textId="32D596DC" w:rsidR="00EB5D2E" w:rsidRPr="00E62647" w:rsidRDefault="0009211F" w:rsidP="002E40DB">
      <w:pPr>
        <w:pStyle w:val="Odsekzoznamu"/>
        <w:numPr>
          <w:ilvl w:val="0"/>
          <w:numId w:val="11"/>
        </w:numPr>
        <w:spacing w:after="0" w:line="360" w:lineRule="auto"/>
        <w:rPr>
          <w:rFonts w:cs="Arial"/>
          <w:sz w:val="24"/>
          <w:szCs w:val="24"/>
        </w:rPr>
      </w:pPr>
      <w:r w:rsidRPr="00E62647">
        <w:rPr>
          <w:sz w:val="24"/>
          <w:szCs w:val="24"/>
        </w:rPr>
        <w:t>Parcela registra „C“ č. 574/7</w:t>
      </w:r>
      <w:r w:rsidR="00EB5D2E" w:rsidRPr="00E62647">
        <w:rPr>
          <w:sz w:val="24"/>
          <w:szCs w:val="24"/>
        </w:rPr>
        <w:t>, druh pozemku zastavaná plocha a nádvorie s výmerou 211 m</w:t>
      </w:r>
      <w:r w:rsidR="00EB5D2E" w:rsidRPr="00E62647">
        <w:rPr>
          <w:sz w:val="24"/>
          <w:szCs w:val="24"/>
          <w:vertAlign w:val="superscript"/>
        </w:rPr>
        <w:t>2</w:t>
      </w:r>
      <w:r w:rsidR="00EB5D2E" w:rsidRPr="00E62647">
        <w:rPr>
          <w:sz w:val="24"/>
          <w:szCs w:val="24"/>
        </w:rPr>
        <w:t xml:space="preserve"> </w:t>
      </w:r>
      <w:r w:rsidR="00E62647" w:rsidRPr="00E62647">
        <w:rPr>
          <w:sz w:val="24"/>
          <w:szCs w:val="24"/>
        </w:rPr>
        <w:t>– 247,94 eura</w:t>
      </w:r>
      <w:r w:rsidR="00EB5D2E" w:rsidRPr="00E62647">
        <w:rPr>
          <w:sz w:val="24"/>
          <w:szCs w:val="24"/>
        </w:rPr>
        <w:t>/m</w:t>
      </w:r>
      <w:r w:rsidR="00EB5D2E" w:rsidRPr="00E62647">
        <w:rPr>
          <w:sz w:val="24"/>
          <w:szCs w:val="24"/>
          <w:vertAlign w:val="superscript"/>
        </w:rPr>
        <w:t>2</w:t>
      </w:r>
      <w:r w:rsidR="00EB5D2E" w:rsidRPr="00E62647">
        <w:rPr>
          <w:sz w:val="24"/>
          <w:szCs w:val="24"/>
        </w:rPr>
        <w:t xml:space="preserve"> t. j. hodnota pozemku je </w:t>
      </w:r>
      <w:r w:rsidR="00E62647" w:rsidRPr="00E62647">
        <w:rPr>
          <w:sz w:val="24"/>
          <w:szCs w:val="24"/>
        </w:rPr>
        <w:t xml:space="preserve">52 315,34 </w:t>
      </w:r>
      <w:r w:rsidR="00EB5D2E" w:rsidRPr="00E62647">
        <w:rPr>
          <w:sz w:val="24"/>
          <w:szCs w:val="24"/>
        </w:rPr>
        <w:t>eur</w:t>
      </w:r>
      <w:r w:rsidR="00E62647" w:rsidRPr="00E62647">
        <w:rPr>
          <w:sz w:val="24"/>
          <w:szCs w:val="24"/>
        </w:rPr>
        <w:t>a</w:t>
      </w:r>
      <w:r w:rsidR="00EB5D2E" w:rsidRPr="00E62647">
        <w:rPr>
          <w:sz w:val="24"/>
          <w:szCs w:val="24"/>
        </w:rPr>
        <w:t>/211 m</w:t>
      </w:r>
      <w:r w:rsidR="00EB5D2E" w:rsidRPr="00E62647">
        <w:rPr>
          <w:sz w:val="24"/>
          <w:szCs w:val="24"/>
          <w:vertAlign w:val="superscript"/>
        </w:rPr>
        <w:t>2</w:t>
      </w:r>
    </w:p>
    <w:p w14:paraId="03612CB9" w14:textId="195A03B9" w:rsidR="00EB5D2E" w:rsidRPr="00E62647" w:rsidRDefault="00EB5D2E" w:rsidP="002E40DB">
      <w:pPr>
        <w:pStyle w:val="Odsekzoznamu"/>
        <w:numPr>
          <w:ilvl w:val="0"/>
          <w:numId w:val="11"/>
        </w:numPr>
        <w:spacing w:after="0" w:line="360" w:lineRule="auto"/>
        <w:rPr>
          <w:rFonts w:cs="Arial"/>
          <w:sz w:val="24"/>
          <w:szCs w:val="24"/>
        </w:rPr>
      </w:pPr>
      <w:r w:rsidRPr="00E62647">
        <w:rPr>
          <w:sz w:val="24"/>
          <w:szCs w:val="24"/>
        </w:rPr>
        <w:t>Parcela registra „C“ č. 646/3, druh pozemku zastavaná plocha a nádvorie s výmerou 86 m</w:t>
      </w:r>
      <w:r w:rsidRPr="00E62647">
        <w:rPr>
          <w:sz w:val="24"/>
          <w:szCs w:val="24"/>
          <w:vertAlign w:val="superscript"/>
        </w:rPr>
        <w:t>2</w:t>
      </w:r>
      <w:r w:rsidRPr="00E62647">
        <w:rPr>
          <w:sz w:val="24"/>
          <w:szCs w:val="24"/>
        </w:rPr>
        <w:t xml:space="preserve"> </w:t>
      </w:r>
      <w:r w:rsidR="00E62647" w:rsidRPr="00E62647">
        <w:rPr>
          <w:sz w:val="24"/>
          <w:szCs w:val="24"/>
        </w:rPr>
        <w:t>– 92,09 eura</w:t>
      </w:r>
      <w:r w:rsidRPr="00E62647">
        <w:rPr>
          <w:sz w:val="24"/>
          <w:szCs w:val="24"/>
        </w:rPr>
        <w:t>/m</w:t>
      </w:r>
      <w:r w:rsidRPr="00E62647">
        <w:rPr>
          <w:sz w:val="24"/>
          <w:szCs w:val="24"/>
          <w:vertAlign w:val="superscript"/>
        </w:rPr>
        <w:t>2</w:t>
      </w:r>
      <w:r w:rsidRPr="00E62647">
        <w:rPr>
          <w:sz w:val="24"/>
          <w:szCs w:val="24"/>
        </w:rPr>
        <w:t xml:space="preserve"> t. j. hodnota pozemku je</w:t>
      </w:r>
      <w:r w:rsidR="00E62647" w:rsidRPr="00E62647">
        <w:rPr>
          <w:sz w:val="24"/>
          <w:szCs w:val="24"/>
        </w:rPr>
        <w:t xml:space="preserve"> 7 919,74 </w:t>
      </w:r>
      <w:r w:rsidRPr="00E62647">
        <w:rPr>
          <w:sz w:val="24"/>
          <w:szCs w:val="24"/>
        </w:rPr>
        <w:t>eur</w:t>
      </w:r>
      <w:r w:rsidR="00E62647" w:rsidRPr="00E62647">
        <w:rPr>
          <w:sz w:val="24"/>
          <w:szCs w:val="24"/>
        </w:rPr>
        <w:t>a</w:t>
      </w:r>
      <w:r w:rsidRPr="00E62647">
        <w:rPr>
          <w:sz w:val="24"/>
          <w:szCs w:val="24"/>
        </w:rPr>
        <w:t>/86 m</w:t>
      </w:r>
      <w:r w:rsidRPr="00E62647">
        <w:rPr>
          <w:sz w:val="24"/>
          <w:szCs w:val="24"/>
          <w:vertAlign w:val="superscript"/>
        </w:rPr>
        <w:t>2</w:t>
      </w:r>
    </w:p>
    <w:p w14:paraId="61F8BD21" w14:textId="0BDD0EB1" w:rsidR="00EB5D2E" w:rsidRPr="00E62647" w:rsidRDefault="00EB5D2E" w:rsidP="00E62647">
      <w:pPr>
        <w:pStyle w:val="Odsekzoznamu"/>
        <w:numPr>
          <w:ilvl w:val="0"/>
          <w:numId w:val="11"/>
        </w:numPr>
        <w:spacing w:line="360" w:lineRule="auto"/>
        <w:rPr>
          <w:rFonts w:cs="Arial"/>
          <w:sz w:val="24"/>
          <w:szCs w:val="24"/>
        </w:rPr>
      </w:pPr>
      <w:r w:rsidRPr="00E62647">
        <w:rPr>
          <w:sz w:val="24"/>
          <w:szCs w:val="24"/>
        </w:rPr>
        <w:t>Parcela registra „E“ č. 628/1, druh pozemku zastavaná plocha a nádvorie s výmerou 16 m</w:t>
      </w:r>
      <w:r w:rsidRPr="00E62647">
        <w:rPr>
          <w:sz w:val="24"/>
          <w:szCs w:val="24"/>
          <w:vertAlign w:val="superscript"/>
        </w:rPr>
        <w:t>2</w:t>
      </w:r>
      <w:r w:rsidRPr="00E62647">
        <w:rPr>
          <w:sz w:val="24"/>
          <w:szCs w:val="24"/>
        </w:rPr>
        <w:t xml:space="preserve"> </w:t>
      </w:r>
      <w:r w:rsidR="00E62647" w:rsidRPr="00E62647">
        <w:rPr>
          <w:sz w:val="24"/>
          <w:szCs w:val="24"/>
        </w:rPr>
        <w:t>– 92,09 eura</w:t>
      </w:r>
      <w:r w:rsidRPr="00E62647">
        <w:rPr>
          <w:sz w:val="24"/>
          <w:szCs w:val="24"/>
        </w:rPr>
        <w:t>/m</w:t>
      </w:r>
      <w:r w:rsidRPr="00E62647">
        <w:rPr>
          <w:sz w:val="24"/>
          <w:szCs w:val="24"/>
          <w:vertAlign w:val="superscript"/>
        </w:rPr>
        <w:t>2</w:t>
      </w:r>
      <w:r w:rsidRPr="00E62647">
        <w:rPr>
          <w:sz w:val="24"/>
          <w:szCs w:val="24"/>
        </w:rPr>
        <w:t xml:space="preserve"> t. j. hodnota pozemku je</w:t>
      </w:r>
      <w:r w:rsidR="00E62647" w:rsidRPr="00E62647">
        <w:rPr>
          <w:sz w:val="24"/>
          <w:szCs w:val="24"/>
        </w:rPr>
        <w:t xml:space="preserve"> 1 473,44 </w:t>
      </w:r>
      <w:r w:rsidRPr="00E62647">
        <w:rPr>
          <w:sz w:val="24"/>
          <w:szCs w:val="24"/>
        </w:rPr>
        <w:t>eur</w:t>
      </w:r>
      <w:r w:rsidR="00E62647" w:rsidRPr="00E62647">
        <w:rPr>
          <w:sz w:val="24"/>
          <w:szCs w:val="24"/>
        </w:rPr>
        <w:t>a</w:t>
      </w:r>
      <w:r w:rsidRPr="00E62647">
        <w:rPr>
          <w:sz w:val="24"/>
          <w:szCs w:val="24"/>
        </w:rPr>
        <w:t>/16 m</w:t>
      </w:r>
      <w:r w:rsidRPr="00E62647">
        <w:rPr>
          <w:sz w:val="24"/>
          <w:szCs w:val="24"/>
          <w:vertAlign w:val="superscript"/>
        </w:rPr>
        <w:t>2</w:t>
      </w:r>
      <w:r w:rsidR="000C5B3A" w:rsidRPr="00E62647">
        <w:rPr>
          <w:sz w:val="24"/>
          <w:szCs w:val="24"/>
        </w:rPr>
        <w:t xml:space="preserve"> </w:t>
      </w:r>
    </w:p>
    <w:p w14:paraId="0992F852" w14:textId="669C08BC" w:rsidR="002E40DB" w:rsidRDefault="002E40DB" w:rsidP="002E40DB">
      <w:pPr>
        <w:spacing w:line="360" w:lineRule="auto"/>
        <w:rPr>
          <w:sz w:val="24"/>
          <w:szCs w:val="24"/>
        </w:rPr>
      </w:pPr>
      <w:r>
        <w:rPr>
          <w:sz w:val="24"/>
          <w:szCs w:val="24"/>
        </w:rPr>
        <w:t>Mestské zastupiteľstvo mesta Trnava uznesením č. 1116/2026 zo dňa 23. 6. 2026 schválilo v zmysle § 9 ods. 2 písm. a) zákona č. 138/1991 Zb. o majetku obcí v znení neskorších predpisov spôsob prevodu vlastníctva nehnuteľného majetku formou zámeny nehnuteľností podľa § 9a ods. 15 písm. b) a f) zákona č. 138/1991 Zb. o majetku obcí v znení neskorších predpisov z dôvodu hodného osobitného zreteľa.</w:t>
      </w:r>
    </w:p>
    <w:p w14:paraId="07BFACA9" w14:textId="593CB906" w:rsidR="00E11534" w:rsidRPr="00EB5D2E" w:rsidRDefault="00E11534" w:rsidP="002E40DB">
      <w:pPr>
        <w:spacing w:line="360" w:lineRule="auto"/>
        <w:rPr>
          <w:b/>
          <w:sz w:val="24"/>
          <w:szCs w:val="24"/>
        </w:rPr>
      </w:pPr>
      <w:r w:rsidRPr="00EB5D2E">
        <w:rPr>
          <w:sz w:val="24"/>
          <w:szCs w:val="24"/>
        </w:rPr>
        <w:lastRenderedPageBreak/>
        <w:t xml:space="preserve">Návrh na schválenie </w:t>
      </w:r>
      <w:r w:rsidR="00DA6E50">
        <w:rPr>
          <w:sz w:val="24"/>
          <w:szCs w:val="24"/>
        </w:rPr>
        <w:t xml:space="preserve">prevodu majetku formou zámeny </w:t>
      </w:r>
      <w:r w:rsidRPr="00EB5D2E">
        <w:rPr>
          <w:sz w:val="24"/>
          <w:szCs w:val="24"/>
        </w:rPr>
        <w:t xml:space="preserve">majetku v zmysle vyššie uvedeného bude predložený na zasadnutie Mestského zastupiteľstva Mesta Trnava dňa </w:t>
      </w:r>
      <w:r w:rsidR="00BA699E" w:rsidRPr="00EB5D2E">
        <w:rPr>
          <w:sz w:val="24"/>
          <w:szCs w:val="24"/>
        </w:rPr>
        <w:t>2</w:t>
      </w:r>
      <w:r w:rsidR="00DA6E50">
        <w:rPr>
          <w:sz w:val="24"/>
          <w:szCs w:val="24"/>
        </w:rPr>
        <w:t>2</w:t>
      </w:r>
      <w:r w:rsidR="000C5B3A" w:rsidRPr="00EB5D2E">
        <w:rPr>
          <w:sz w:val="24"/>
          <w:szCs w:val="24"/>
        </w:rPr>
        <w:t xml:space="preserve">. </w:t>
      </w:r>
      <w:r w:rsidR="00DA6E50">
        <w:rPr>
          <w:sz w:val="24"/>
          <w:szCs w:val="24"/>
        </w:rPr>
        <w:t>9</w:t>
      </w:r>
      <w:r w:rsidR="000C5B3A" w:rsidRPr="00EB5D2E">
        <w:rPr>
          <w:sz w:val="24"/>
          <w:szCs w:val="24"/>
        </w:rPr>
        <w:t xml:space="preserve">. </w:t>
      </w:r>
      <w:r w:rsidR="00BA699E" w:rsidRPr="00EB5D2E">
        <w:rPr>
          <w:sz w:val="24"/>
          <w:szCs w:val="24"/>
        </w:rPr>
        <w:t>2026</w:t>
      </w:r>
      <w:r w:rsidRPr="00EB5D2E">
        <w:rPr>
          <w:sz w:val="24"/>
          <w:szCs w:val="24"/>
        </w:rPr>
        <w:t>, ktorému prináleží definitívny súhlas pri nakladaní s majetkom mesta Trnava.</w:t>
      </w:r>
    </w:p>
    <w:p w14:paraId="5F4F857E" w14:textId="1A34CE73" w:rsidR="00E11534" w:rsidRPr="007712DF" w:rsidRDefault="00E11534" w:rsidP="002E40DB">
      <w:pPr>
        <w:spacing w:line="360" w:lineRule="auto"/>
        <w:rPr>
          <w:b/>
          <w:sz w:val="24"/>
          <w:szCs w:val="24"/>
        </w:rPr>
      </w:pPr>
      <w:r w:rsidRPr="007712DF">
        <w:rPr>
          <w:sz w:val="24"/>
          <w:szCs w:val="24"/>
        </w:rPr>
        <w:t xml:space="preserve">Zverejnené od </w:t>
      </w:r>
      <w:r w:rsidR="00DA6E50">
        <w:rPr>
          <w:sz w:val="24"/>
          <w:szCs w:val="24"/>
        </w:rPr>
        <w:t>4. 9. 2026</w:t>
      </w:r>
      <w:r w:rsidRPr="007712DF">
        <w:rPr>
          <w:sz w:val="24"/>
          <w:szCs w:val="24"/>
        </w:rPr>
        <w:t xml:space="preserve"> do </w:t>
      </w:r>
      <w:r w:rsidR="00BE7826" w:rsidRPr="007712DF">
        <w:rPr>
          <w:sz w:val="24"/>
          <w:szCs w:val="24"/>
        </w:rPr>
        <w:t>2</w:t>
      </w:r>
      <w:r w:rsidR="00DA6E50">
        <w:rPr>
          <w:sz w:val="24"/>
          <w:szCs w:val="24"/>
        </w:rPr>
        <w:t>2</w:t>
      </w:r>
      <w:r w:rsidR="00BE7826" w:rsidRPr="007712DF">
        <w:rPr>
          <w:sz w:val="24"/>
          <w:szCs w:val="24"/>
        </w:rPr>
        <w:t xml:space="preserve">. </w:t>
      </w:r>
      <w:r w:rsidR="00DA6E50">
        <w:rPr>
          <w:sz w:val="24"/>
          <w:szCs w:val="24"/>
        </w:rPr>
        <w:t>9</w:t>
      </w:r>
      <w:r w:rsidR="00BE7826" w:rsidRPr="007712DF">
        <w:rPr>
          <w:sz w:val="24"/>
          <w:szCs w:val="24"/>
        </w:rPr>
        <w:t xml:space="preserve">. </w:t>
      </w:r>
      <w:r w:rsidR="00EB25FC" w:rsidRPr="007712DF">
        <w:rPr>
          <w:sz w:val="24"/>
          <w:szCs w:val="24"/>
        </w:rPr>
        <w:t>202</w:t>
      </w:r>
      <w:r w:rsidR="000520F8" w:rsidRPr="007712DF">
        <w:rPr>
          <w:sz w:val="24"/>
          <w:szCs w:val="24"/>
        </w:rPr>
        <w:t>6</w:t>
      </w:r>
      <w:r w:rsidRPr="007712DF">
        <w:rPr>
          <w:sz w:val="24"/>
          <w:szCs w:val="24"/>
        </w:rPr>
        <w:t>.</w:t>
      </w:r>
    </w:p>
    <w:p w14:paraId="08C11229" w14:textId="52FC5DF9" w:rsidR="00E11534" w:rsidRPr="007712DF" w:rsidRDefault="00E11534" w:rsidP="002E40DB">
      <w:pPr>
        <w:spacing w:after="0" w:line="360" w:lineRule="auto"/>
        <w:rPr>
          <w:b/>
          <w:sz w:val="24"/>
          <w:szCs w:val="24"/>
        </w:rPr>
      </w:pPr>
      <w:r w:rsidRPr="007712DF">
        <w:rPr>
          <w:sz w:val="24"/>
          <w:szCs w:val="24"/>
        </w:rPr>
        <w:t>V</w:t>
      </w:r>
      <w:r w:rsidR="00CA6E9C" w:rsidRPr="007712DF">
        <w:rPr>
          <w:sz w:val="24"/>
          <w:szCs w:val="24"/>
        </w:rPr>
        <w:t> </w:t>
      </w:r>
      <w:r w:rsidRPr="007712DF">
        <w:rPr>
          <w:sz w:val="24"/>
          <w:szCs w:val="24"/>
        </w:rPr>
        <w:t>Trnave</w:t>
      </w:r>
      <w:r w:rsidR="00CA6E9C" w:rsidRPr="007712DF">
        <w:rPr>
          <w:sz w:val="24"/>
          <w:szCs w:val="24"/>
        </w:rPr>
        <w:t xml:space="preserve"> </w:t>
      </w:r>
      <w:r w:rsidR="00714AAA">
        <w:rPr>
          <w:sz w:val="24"/>
          <w:szCs w:val="24"/>
        </w:rPr>
        <w:t>2</w:t>
      </w:r>
      <w:r w:rsidR="00E62647">
        <w:rPr>
          <w:sz w:val="24"/>
          <w:szCs w:val="24"/>
        </w:rPr>
        <w:t>4</w:t>
      </w:r>
      <w:r w:rsidR="000C5B3A">
        <w:rPr>
          <w:sz w:val="24"/>
          <w:szCs w:val="24"/>
        </w:rPr>
        <w:t xml:space="preserve">. </w:t>
      </w:r>
      <w:r w:rsidR="00DA6E50">
        <w:rPr>
          <w:sz w:val="24"/>
          <w:szCs w:val="24"/>
        </w:rPr>
        <w:t>8</w:t>
      </w:r>
      <w:r w:rsidR="000C5B3A">
        <w:rPr>
          <w:sz w:val="24"/>
          <w:szCs w:val="24"/>
        </w:rPr>
        <w:t xml:space="preserve">. </w:t>
      </w:r>
      <w:r w:rsidRPr="007712DF">
        <w:rPr>
          <w:sz w:val="24"/>
          <w:szCs w:val="24"/>
        </w:rPr>
        <w:t>202</w:t>
      </w:r>
      <w:r w:rsidR="000520F8" w:rsidRPr="007712DF">
        <w:rPr>
          <w:sz w:val="24"/>
          <w:szCs w:val="24"/>
        </w:rPr>
        <w:t>6</w:t>
      </w:r>
    </w:p>
    <w:p w14:paraId="72F08010" w14:textId="050F1D44" w:rsidR="003E4267" w:rsidRPr="007712DF" w:rsidRDefault="00E11534" w:rsidP="002E40DB">
      <w:pPr>
        <w:spacing w:before="240" w:line="360" w:lineRule="auto"/>
        <w:rPr>
          <w:sz w:val="24"/>
          <w:szCs w:val="24"/>
        </w:rPr>
      </w:pPr>
      <w:r w:rsidRPr="007712DF">
        <w:rPr>
          <w:sz w:val="24"/>
          <w:szCs w:val="24"/>
        </w:rPr>
        <w:t xml:space="preserve">Spracovala: Mgr. </w:t>
      </w:r>
      <w:r w:rsidR="000520F8" w:rsidRPr="007712DF">
        <w:rPr>
          <w:sz w:val="24"/>
          <w:szCs w:val="24"/>
        </w:rPr>
        <w:t>Gabriela Bučányová</w:t>
      </w:r>
      <w:r w:rsidRPr="007712DF">
        <w:rPr>
          <w:sz w:val="24"/>
          <w:szCs w:val="24"/>
        </w:rPr>
        <w:t>, OM MsÚ v Trnave</w:t>
      </w:r>
    </w:p>
    <w:sectPr w:rsidR="003E4267" w:rsidRPr="007712DF" w:rsidSect="00F0572E">
      <w:headerReference w:type="default" r:id="rId11"/>
      <w:footerReference w:type="default" r:id="rId12"/>
      <w:headerReference w:type="first" r:id="rId13"/>
      <w:footerReference w:type="first" r:id="rId14"/>
      <w:pgSz w:w="11906" w:h="16838" w:code="9"/>
      <w:pgMar w:top="2269" w:right="851" w:bottom="2694" w:left="851" w:header="567"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35907" w14:textId="77777777" w:rsidR="00CD3A12" w:rsidRDefault="00CD3A12" w:rsidP="004B7A32">
      <w:pPr>
        <w:spacing w:after="0" w:line="240" w:lineRule="auto"/>
      </w:pPr>
      <w:r>
        <w:separator/>
      </w:r>
    </w:p>
  </w:endnote>
  <w:endnote w:type="continuationSeparator" w:id="0">
    <w:p w14:paraId="6ECDE1BB" w14:textId="77777777" w:rsidR="00CD3A12" w:rsidRDefault="00CD3A12" w:rsidP="004B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ork Sans Medium">
    <w:altName w:val="Work Sans Medium"/>
    <w:charset w:val="EE"/>
    <w:family w:val="auto"/>
    <w:pitch w:val="variable"/>
    <w:sig w:usb0="A00000FF" w:usb1="5000E07B" w:usb2="00000000" w:usb3="00000000" w:csb0="000001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1068043"/>
      <w:docPartObj>
        <w:docPartGallery w:val="Page Numbers (Bottom of Page)"/>
        <w:docPartUnique/>
      </w:docPartObj>
    </w:sdtPr>
    <w:sdtContent>
      <w:p w14:paraId="26EE6DCE" w14:textId="5AF03876" w:rsidR="00840595" w:rsidRDefault="00840595">
        <w:pPr>
          <w:pStyle w:val="Pta"/>
          <w:jc w:val="center"/>
        </w:pPr>
        <w:r>
          <w:fldChar w:fldCharType="begin"/>
        </w:r>
        <w:r>
          <w:instrText>PAGE   \* MERGEFORMAT</w:instrText>
        </w:r>
        <w:r>
          <w:fldChar w:fldCharType="separate"/>
        </w:r>
        <w:r>
          <w:t>2</w:t>
        </w:r>
        <w:r>
          <w:fldChar w:fldCharType="end"/>
        </w:r>
      </w:p>
    </w:sdtContent>
  </w:sdt>
  <w:p w14:paraId="12731EC9" w14:textId="4CB2FC5B" w:rsidR="009A10DC" w:rsidRPr="00E11534" w:rsidRDefault="00840595" w:rsidP="00F0572E">
    <w:pPr>
      <w:pStyle w:val="Pta"/>
      <w:tabs>
        <w:tab w:val="clear" w:pos="4536"/>
        <w:tab w:val="clear" w:pos="9072"/>
        <w:tab w:val="left" w:pos="2268"/>
        <w:tab w:val="left" w:pos="5812"/>
        <w:tab w:val="left" w:pos="8505"/>
      </w:tabs>
      <w:rPr>
        <w:b/>
        <w:bCs/>
      </w:rPr>
    </w:pPr>
    <w:r>
      <w:rPr>
        <w:noProof/>
        <w:color w:val="21347B"/>
        <w:sz w:val="20"/>
        <w:szCs w:val="20"/>
      </w:rPr>
      <mc:AlternateContent>
        <mc:Choice Requires="wpg">
          <w:drawing>
            <wp:anchor distT="0" distB="0" distL="114300" distR="114300" simplePos="0" relativeHeight="251667968" behindDoc="0" locked="0" layoutInCell="1" allowOverlap="1" wp14:anchorId="71CC3246" wp14:editId="098801B5">
              <wp:simplePos x="0" y="0"/>
              <wp:positionH relativeFrom="page">
                <wp:align>left</wp:align>
              </wp:positionH>
              <wp:positionV relativeFrom="paragraph">
                <wp:posOffset>361536</wp:posOffset>
              </wp:positionV>
              <wp:extent cx="18360000" cy="751068"/>
              <wp:effectExtent l="0" t="0" r="4445" b="0"/>
              <wp:wrapNone/>
              <wp:docPr id="253923247" name="Skupina 7"/>
              <wp:cNvGraphicFramePr/>
              <a:graphic xmlns:a="http://schemas.openxmlformats.org/drawingml/2006/main">
                <a:graphicData uri="http://schemas.microsoft.com/office/word/2010/wordprocessingGroup">
                  <wpg:wgp>
                    <wpg:cNvGrpSpPr/>
                    <wpg:grpSpPr>
                      <a:xfrm>
                        <a:off x="0" y="0"/>
                        <a:ext cx="18360000" cy="751068"/>
                        <a:chOff x="0" y="-1"/>
                        <a:chExt cx="23786374" cy="1005842"/>
                      </a:xfrm>
                    </wpg:grpSpPr>
                    <wpg:grpSp>
                      <wpg:cNvPr id="80965099" name="Skupina 6"/>
                      <wpg:cNvGrpSpPr/>
                      <wpg:grpSpPr>
                        <a:xfrm>
                          <a:off x="0" y="-1"/>
                          <a:ext cx="11768546" cy="1005841"/>
                          <a:chOff x="0" y="-1"/>
                          <a:chExt cx="11768545" cy="1005841"/>
                        </a:xfrm>
                      </wpg:grpSpPr>
                      <wpg:grpSp>
                        <wpg:cNvPr id="1030047738" name="Skupina 5"/>
                        <wpg:cNvGrpSpPr/>
                        <wpg:grpSpPr>
                          <a:xfrm>
                            <a:off x="0" y="-1"/>
                            <a:ext cx="5759558" cy="1005177"/>
                            <a:chOff x="0" y="-1"/>
                            <a:chExt cx="5759558" cy="1005177"/>
                          </a:xfrm>
                        </wpg:grpSpPr>
                        <wpg:grpSp>
                          <wpg:cNvPr id="15086031" name="Skupina 3"/>
                          <wpg:cNvGrpSpPr/>
                          <wpg:grpSpPr>
                            <a:xfrm>
                              <a:off x="0" y="0"/>
                              <a:ext cx="2755141" cy="1005176"/>
                              <a:chOff x="0" y="0"/>
                              <a:chExt cx="2755141" cy="1005176"/>
                            </a:xfrm>
                          </wpg:grpSpPr>
                          <wps:wsp>
                            <wps:cNvPr id="1367518723" name="Obdĺžnik 1"/>
                            <wps:cNvSpPr/>
                            <wps:spPr>
                              <a:xfrm>
                                <a:off x="0" y="0"/>
                                <a:ext cx="251461" cy="1005176"/>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3568587" name="Obdĺžnik 1"/>
                            <wps:cNvSpPr/>
                            <wps:spPr>
                              <a:xfrm>
                                <a:off x="506178" y="0"/>
                                <a:ext cx="251461" cy="100451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91839" name="Obdĺžnik 1"/>
                            <wps:cNvSpPr/>
                            <wps:spPr>
                              <a:xfrm>
                                <a:off x="1006915" y="0"/>
                                <a:ext cx="251461" cy="1003846"/>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8782926" name="Obdĺžnik 1"/>
                            <wps:cNvSpPr/>
                            <wps:spPr>
                              <a:xfrm>
                                <a:off x="1507650" y="0"/>
                                <a:ext cx="251461" cy="1003182"/>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3629442" name="Obdĺžnik 1"/>
                            <wps:cNvSpPr/>
                            <wps:spPr>
                              <a:xfrm>
                                <a:off x="2008387" y="0"/>
                                <a:ext cx="251461" cy="1002517"/>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3878046" name="Obdĺžnik 1"/>
                            <wps:cNvSpPr/>
                            <wps:spPr>
                              <a:xfrm>
                                <a:off x="2503680" y="0"/>
                                <a:ext cx="251461" cy="1001855"/>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01748681" name="Skupina 3"/>
                          <wpg:cNvGrpSpPr/>
                          <wpg:grpSpPr>
                            <a:xfrm>
                              <a:off x="3004417" y="-1"/>
                              <a:ext cx="2755141" cy="1001193"/>
                              <a:chOff x="-40" y="-1"/>
                              <a:chExt cx="2755141" cy="1001193"/>
                            </a:xfrm>
                          </wpg:grpSpPr>
                          <wps:wsp>
                            <wps:cNvPr id="902253871" name="Obdĺžnik 1"/>
                            <wps:cNvSpPr/>
                            <wps:spPr>
                              <a:xfrm>
                                <a:off x="-40" y="0"/>
                                <a:ext cx="251461" cy="1001192"/>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2062420" name="Obdĺžnik 1"/>
                            <wps:cNvSpPr/>
                            <wps:spPr>
                              <a:xfrm>
                                <a:off x="506138" y="0"/>
                                <a:ext cx="251461" cy="1000529"/>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5377032" name="Obdĺžnik 1"/>
                            <wps:cNvSpPr/>
                            <wps:spPr>
                              <a:xfrm>
                                <a:off x="1006875" y="0"/>
                                <a:ext cx="251461" cy="999867"/>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98199" name="Obdĺžnik 1"/>
                            <wps:cNvSpPr/>
                            <wps:spPr>
                              <a:xfrm>
                                <a:off x="1507611" y="0"/>
                                <a:ext cx="251461" cy="999206"/>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6158948" name="Obdĺžnik 1"/>
                            <wps:cNvSpPr/>
                            <wps:spPr>
                              <a:xfrm>
                                <a:off x="2008347" y="0"/>
                                <a:ext cx="251461" cy="998544"/>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269469" name="Obdĺžnik 1"/>
                            <wps:cNvSpPr/>
                            <wps:spPr>
                              <a:xfrm>
                                <a:off x="2503640" y="-1"/>
                                <a:ext cx="251461" cy="997884"/>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8140259" name="Skupina 5"/>
                        <wpg:cNvGrpSpPr/>
                        <wpg:grpSpPr>
                          <a:xfrm>
                            <a:off x="6008834" y="-1"/>
                            <a:ext cx="5759711" cy="1005841"/>
                            <a:chOff x="-80" y="-1"/>
                            <a:chExt cx="5759711" cy="1005841"/>
                          </a:xfrm>
                        </wpg:grpSpPr>
                        <wpg:grpSp>
                          <wpg:cNvPr id="1472378708" name="Skupina 3"/>
                          <wpg:cNvGrpSpPr/>
                          <wpg:grpSpPr>
                            <a:xfrm>
                              <a:off x="-80" y="-1"/>
                              <a:ext cx="2755140" cy="997222"/>
                              <a:chOff x="-80" y="-1"/>
                              <a:chExt cx="2755140" cy="997222"/>
                            </a:xfrm>
                          </wpg:grpSpPr>
                          <wps:wsp>
                            <wps:cNvPr id="1422482609" name="Obdĺžnik 1"/>
                            <wps:cNvSpPr/>
                            <wps:spPr>
                              <a:xfrm>
                                <a:off x="-80" y="0"/>
                                <a:ext cx="251461" cy="997221"/>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5982" name="Obdĺžnik 1"/>
                            <wps:cNvSpPr/>
                            <wps:spPr>
                              <a:xfrm>
                                <a:off x="506098" y="0"/>
                                <a:ext cx="251461" cy="996559"/>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5840119" name="Obdĺžnik 1"/>
                            <wps:cNvSpPr/>
                            <wps:spPr>
                              <a:xfrm>
                                <a:off x="1006835" y="0"/>
                                <a:ext cx="251461" cy="995899"/>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694668" name="Obdĺžnik 1"/>
                            <wps:cNvSpPr/>
                            <wps:spPr>
                              <a:xfrm>
                                <a:off x="1507571" y="0"/>
                                <a:ext cx="251461" cy="995239"/>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128550" name="Obdĺžnik 1"/>
                            <wps:cNvSpPr/>
                            <wps:spPr>
                              <a:xfrm>
                                <a:off x="2008199" y="0"/>
                                <a:ext cx="251461" cy="994579"/>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300231" name="Obdĺžnik 1"/>
                            <wps:cNvSpPr/>
                            <wps:spPr>
                              <a:xfrm>
                                <a:off x="2503599" y="-1"/>
                                <a:ext cx="251461" cy="99392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77360487" name="Skupina 3"/>
                          <wpg:cNvGrpSpPr/>
                          <wpg:grpSpPr>
                            <a:xfrm>
                              <a:off x="3004337" y="0"/>
                              <a:ext cx="2755294" cy="1005840"/>
                              <a:chOff x="-120" y="0"/>
                              <a:chExt cx="2755294" cy="1005840"/>
                            </a:xfrm>
                          </wpg:grpSpPr>
                          <wps:wsp>
                            <wps:cNvPr id="1167472641" name="Obdĺžnik 1"/>
                            <wps:cNvSpPr/>
                            <wps:spPr>
                              <a:xfrm>
                                <a:off x="-120" y="0"/>
                                <a:ext cx="251461" cy="993259"/>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7167780" name="Obdĺžnik 1"/>
                            <wps:cNvSpPr/>
                            <wps:spPr>
                              <a:xfrm>
                                <a:off x="506058" y="0"/>
                                <a:ext cx="251461" cy="99392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98230504" name="Skupina 2"/>
                            <wpg:cNvGrpSpPr/>
                            <wpg:grpSpPr>
                              <a:xfrm>
                                <a:off x="1006928" y="0"/>
                                <a:ext cx="251460" cy="1005840"/>
                                <a:chOff x="0" y="0"/>
                                <a:chExt cx="251460" cy="1005840"/>
                              </a:xfrm>
                            </wpg:grpSpPr>
                            <wps:wsp>
                              <wps:cNvPr id="2133418803"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8503687"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930248"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46254"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43760379" name="Skupina 2"/>
                            <wpg:cNvGrpSpPr/>
                            <wpg:grpSpPr>
                              <a:xfrm>
                                <a:off x="1507671" y="0"/>
                                <a:ext cx="251460" cy="1005840"/>
                                <a:chOff x="0" y="0"/>
                                <a:chExt cx="251460" cy="1005840"/>
                              </a:xfrm>
                            </wpg:grpSpPr>
                            <wps:wsp>
                              <wps:cNvPr id="1410434934"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6234082"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031965"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066215"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71759570" name="Skupina 2"/>
                            <wpg:cNvGrpSpPr/>
                            <wpg:grpSpPr>
                              <a:xfrm>
                                <a:off x="2008414" y="0"/>
                                <a:ext cx="251460" cy="1005840"/>
                                <a:chOff x="0" y="0"/>
                                <a:chExt cx="251460" cy="1005840"/>
                              </a:xfrm>
                            </wpg:grpSpPr>
                            <wps:wsp>
                              <wps:cNvPr id="393974993"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4005186"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9650405"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729547"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25036634" name="Skupina 2"/>
                            <wpg:cNvGrpSpPr/>
                            <wpg:grpSpPr>
                              <a:xfrm>
                                <a:off x="2503714" y="0"/>
                                <a:ext cx="251460" cy="1005840"/>
                                <a:chOff x="0" y="0"/>
                                <a:chExt cx="251460" cy="1005840"/>
                              </a:xfrm>
                            </wpg:grpSpPr>
                            <wps:wsp>
                              <wps:cNvPr id="1772006227"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0658783"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7123439"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816199"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grpSp>
                      <wpg:cNvPr id="880070734" name="Skupina 6"/>
                      <wpg:cNvGrpSpPr/>
                      <wpg:grpSpPr>
                        <a:xfrm>
                          <a:off x="12017828" y="0"/>
                          <a:ext cx="11768546" cy="1005841"/>
                          <a:chOff x="0" y="0"/>
                          <a:chExt cx="11768545" cy="1005840"/>
                        </a:xfrm>
                      </wpg:grpSpPr>
                      <wpg:grpSp>
                        <wpg:cNvPr id="1350729950" name="Skupina 5"/>
                        <wpg:cNvGrpSpPr/>
                        <wpg:grpSpPr>
                          <a:xfrm>
                            <a:off x="0" y="0"/>
                            <a:ext cx="5759631" cy="1005840"/>
                            <a:chOff x="0" y="0"/>
                            <a:chExt cx="5759631" cy="1005840"/>
                          </a:xfrm>
                        </wpg:grpSpPr>
                        <wpg:grpSp>
                          <wpg:cNvPr id="83353036" name="Skupina 3"/>
                          <wpg:cNvGrpSpPr/>
                          <wpg:grpSpPr>
                            <a:xfrm>
                              <a:off x="0" y="0"/>
                              <a:ext cx="2755174" cy="1005840"/>
                              <a:chOff x="0" y="0"/>
                              <a:chExt cx="2755174" cy="1005840"/>
                            </a:xfrm>
                          </wpg:grpSpPr>
                          <wpg:grpSp>
                            <wpg:cNvPr id="170100325" name="Skupina 2"/>
                            <wpg:cNvGrpSpPr/>
                            <wpg:grpSpPr>
                              <a:xfrm>
                                <a:off x="0" y="0"/>
                                <a:ext cx="251460" cy="1005840"/>
                                <a:chOff x="0" y="0"/>
                                <a:chExt cx="251460" cy="1005840"/>
                              </a:xfrm>
                            </wpg:grpSpPr>
                            <wps:wsp>
                              <wps:cNvPr id="2119694658"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3806386"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94341"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0875133"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50467454" name="Skupina 2"/>
                            <wpg:cNvGrpSpPr/>
                            <wpg:grpSpPr>
                              <a:xfrm>
                                <a:off x="506185" y="0"/>
                                <a:ext cx="251460" cy="1005840"/>
                                <a:chOff x="0" y="0"/>
                                <a:chExt cx="251460" cy="1005840"/>
                              </a:xfrm>
                            </wpg:grpSpPr>
                            <wps:wsp>
                              <wps:cNvPr id="75358433"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5613355"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5083626"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9050498"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68890116" name="Skupina 2"/>
                            <wpg:cNvGrpSpPr/>
                            <wpg:grpSpPr>
                              <a:xfrm>
                                <a:off x="1006928" y="0"/>
                                <a:ext cx="251460" cy="1005840"/>
                                <a:chOff x="0" y="0"/>
                                <a:chExt cx="251460" cy="1005840"/>
                              </a:xfrm>
                            </wpg:grpSpPr>
                            <wps:wsp>
                              <wps:cNvPr id="1160014146"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591501"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3247698"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6482763"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23845779" name="Skupina 2"/>
                            <wpg:cNvGrpSpPr/>
                            <wpg:grpSpPr>
                              <a:xfrm>
                                <a:off x="1507671" y="0"/>
                                <a:ext cx="251460" cy="1005840"/>
                                <a:chOff x="0" y="0"/>
                                <a:chExt cx="251460" cy="1005840"/>
                              </a:xfrm>
                            </wpg:grpSpPr>
                            <wps:wsp>
                              <wps:cNvPr id="648413343"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5959826"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1113092"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2127388"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49518459" name="Skupina 2"/>
                            <wpg:cNvGrpSpPr/>
                            <wpg:grpSpPr>
                              <a:xfrm>
                                <a:off x="2008414" y="0"/>
                                <a:ext cx="251460" cy="1005840"/>
                                <a:chOff x="0" y="0"/>
                                <a:chExt cx="251460" cy="1005840"/>
                              </a:xfrm>
                            </wpg:grpSpPr>
                            <wps:wsp>
                              <wps:cNvPr id="323151705"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7006569"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751769"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5692528"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86398239" name="Skupina 2"/>
                            <wpg:cNvGrpSpPr/>
                            <wpg:grpSpPr>
                              <a:xfrm>
                                <a:off x="2503714" y="0"/>
                                <a:ext cx="251460" cy="1005840"/>
                                <a:chOff x="0" y="0"/>
                                <a:chExt cx="251460" cy="1005840"/>
                              </a:xfrm>
                            </wpg:grpSpPr>
                            <wps:wsp>
                              <wps:cNvPr id="1488461371"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9148001"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709974"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9170258"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991848668" name="Skupina 3"/>
                          <wpg:cNvGrpSpPr/>
                          <wpg:grpSpPr>
                            <a:xfrm>
                              <a:off x="3004457" y="0"/>
                              <a:ext cx="2755174" cy="1005840"/>
                              <a:chOff x="0" y="0"/>
                              <a:chExt cx="2755174" cy="1005840"/>
                            </a:xfrm>
                          </wpg:grpSpPr>
                          <wpg:grpSp>
                            <wpg:cNvPr id="1787626752" name="Skupina 2"/>
                            <wpg:cNvGrpSpPr/>
                            <wpg:grpSpPr>
                              <a:xfrm>
                                <a:off x="0" y="0"/>
                                <a:ext cx="251460" cy="1005840"/>
                                <a:chOff x="0" y="0"/>
                                <a:chExt cx="251460" cy="1005840"/>
                              </a:xfrm>
                            </wpg:grpSpPr>
                            <wps:wsp>
                              <wps:cNvPr id="201486865"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8201018"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9646387"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1785723"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63692457" name="Skupina 2"/>
                            <wpg:cNvGrpSpPr/>
                            <wpg:grpSpPr>
                              <a:xfrm>
                                <a:off x="506185" y="0"/>
                                <a:ext cx="251460" cy="1005840"/>
                                <a:chOff x="0" y="0"/>
                                <a:chExt cx="251460" cy="1005840"/>
                              </a:xfrm>
                            </wpg:grpSpPr>
                            <wps:wsp>
                              <wps:cNvPr id="1778335270"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0240586"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1337043"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9256280"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48449344" name="Skupina 2"/>
                            <wpg:cNvGrpSpPr/>
                            <wpg:grpSpPr>
                              <a:xfrm>
                                <a:off x="1006928" y="0"/>
                                <a:ext cx="251460" cy="1005840"/>
                                <a:chOff x="0" y="0"/>
                                <a:chExt cx="251460" cy="1005840"/>
                              </a:xfrm>
                            </wpg:grpSpPr>
                            <wps:wsp>
                              <wps:cNvPr id="506054434"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0508624"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787984"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7786409"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07487733" name="Skupina 2"/>
                            <wpg:cNvGrpSpPr/>
                            <wpg:grpSpPr>
                              <a:xfrm>
                                <a:off x="1507671" y="0"/>
                                <a:ext cx="251460" cy="1005840"/>
                                <a:chOff x="0" y="0"/>
                                <a:chExt cx="251460" cy="1005840"/>
                              </a:xfrm>
                            </wpg:grpSpPr>
                            <wps:wsp>
                              <wps:cNvPr id="703703404"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515491"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796606"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5360472"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1194959" name="Skupina 2"/>
                            <wpg:cNvGrpSpPr/>
                            <wpg:grpSpPr>
                              <a:xfrm>
                                <a:off x="2008414" y="0"/>
                                <a:ext cx="251460" cy="1005840"/>
                                <a:chOff x="0" y="0"/>
                                <a:chExt cx="251460" cy="1005840"/>
                              </a:xfrm>
                            </wpg:grpSpPr>
                            <wps:wsp>
                              <wps:cNvPr id="1748202287"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4621933"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8949602"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8958079"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02867263" name="Skupina 2"/>
                            <wpg:cNvGrpSpPr/>
                            <wpg:grpSpPr>
                              <a:xfrm>
                                <a:off x="2503714" y="0"/>
                                <a:ext cx="251460" cy="1005840"/>
                                <a:chOff x="0" y="0"/>
                                <a:chExt cx="251460" cy="1005840"/>
                              </a:xfrm>
                            </wpg:grpSpPr>
                            <wps:wsp>
                              <wps:cNvPr id="1905488209"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719938"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3184674"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2944105"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1747102057" name="Skupina 5"/>
                        <wpg:cNvGrpSpPr/>
                        <wpg:grpSpPr>
                          <a:xfrm>
                            <a:off x="6008914" y="0"/>
                            <a:ext cx="5759631" cy="1005840"/>
                            <a:chOff x="0" y="0"/>
                            <a:chExt cx="5759631" cy="1005840"/>
                          </a:xfrm>
                        </wpg:grpSpPr>
                        <wpg:grpSp>
                          <wpg:cNvPr id="212013094" name="Skupina 3"/>
                          <wpg:cNvGrpSpPr/>
                          <wpg:grpSpPr>
                            <a:xfrm>
                              <a:off x="0" y="0"/>
                              <a:ext cx="2755174" cy="1005840"/>
                              <a:chOff x="0" y="0"/>
                              <a:chExt cx="2755174" cy="1005840"/>
                            </a:xfrm>
                          </wpg:grpSpPr>
                          <wpg:grpSp>
                            <wpg:cNvPr id="434500427" name="Skupina 2"/>
                            <wpg:cNvGrpSpPr/>
                            <wpg:grpSpPr>
                              <a:xfrm>
                                <a:off x="0" y="0"/>
                                <a:ext cx="251460" cy="1005840"/>
                                <a:chOff x="0" y="0"/>
                                <a:chExt cx="251460" cy="1005840"/>
                              </a:xfrm>
                            </wpg:grpSpPr>
                            <wps:wsp>
                              <wps:cNvPr id="1790792115"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9364894"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0914176"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4945684"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55141255" name="Skupina 2"/>
                            <wpg:cNvGrpSpPr/>
                            <wpg:grpSpPr>
                              <a:xfrm>
                                <a:off x="506185" y="0"/>
                                <a:ext cx="251460" cy="1005840"/>
                                <a:chOff x="0" y="0"/>
                                <a:chExt cx="251460" cy="1005840"/>
                              </a:xfrm>
                            </wpg:grpSpPr>
                            <wps:wsp>
                              <wps:cNvPr id="1599423275"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1664900"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4099113"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6099073"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41484287" name="Skupina 2"/>
                            <wpg:cNvGrpSpPr/>
                            <wpg:grpSpPr>
                              <a:xfrm>
                                <a:off x="1006928" y="0"/>
                                <a:ext cx="251460" cy="1005840"/>
                                <a:chOff x="0" y="0"/>
                                <a:chExt cx="251460" cy="1005840"/>
                              </a:xfrm>
                            </wpg:grpSpPr>
                            <wps:wsp>
                              <wps:cNvPr id="2098276292"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467418"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652881"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5489972"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91550136" name="Skupina 2"/>
                            <wpg:cNvGrpSpPr/>
                            <wpg:grpSpPr>
                              <a:xfrm>
                                <a:off x="1507671" y="0"/>
                                <a:ext cx="251460" cy="1005840"/>
                                <a:chOff x="0" y="0"/>
                                <a:chExt cx="251460" cy="1005840"/>
                              </a:xfrm>
                            </wpg:grpSpPr>
                            <wps:wsp>
                              <wps:cNvPr id="1501015488"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0067990"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759110"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3437173"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40355223" name="Skupina 2"/>
                            <wpg:cNvGrpSpPr/>
                            <wpg:grpSpPr>
                              <a:xfrm>
                                <a:off x="2008414" y="0"/>
                                <a:ext cx="251460" cy="1005840"/>
                                <a:chOff x="0" y="0"/>
                                <a:chExt cx="251460" cy="1005840"/>
                              </a:xfrm>
                            </wpg:grpSpPr>
                            <wps:wsp>
                              <wps:cNvPr id="2035926355"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3970798"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277952"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6569610"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89709978" name="Skupina 2"/>
                            <wpg:cNvGrpSpPr/>
                            <wpg:grpSpPr>
                              <a:xfrm>
                                <a:off x="2503714" y="0"/>
                                <a:ext cx="251460" cy="1005840"/>
                                <a:chOff x="0" y="0"/>
                                <a:chExt cx="251460" cy="1005840"/>
                              </a:xfrm>
                            </wpg:grpSpPr>
                            <wps:wsp>
                              <wps:cNvPr id="1588227618"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0623236"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8583800"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1332450"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146488053" name="Skupina 3"/>
                          <wpg:cNvGrpSpPr/>
                          <wpg:grpSpPr>
                            <a:xfrm>
                              <a:off x="3004457" y="0"/>
                              <a:ext cx="2755174" cy="1005840"/>
                              <a:chOff x="0" y="0"/>
                              <a:chExt cx="2755174" cy="1005840"/>
                            </a:xfrm>
                          </wpg:grpSpPr>
                          <wpg:grpSp>
                            <wpg:cNvPr id="2101474472" name="Skupina 2"/>
                            <wpg:cNvGrpSpPr/>
                            <wpg:grpSpPr>
                              <a:xfrm>
                                <a:off x="0" y="0"/>
                                <a:ext cx="251460" cy="1005840"/>
                                <a:chOff x="0" y="0"/>
                                <a:chExt cx="251460" cy="1005840"/>
                              </a:xfrm>
                            </wpg:grpSpPr>
                            <wps:wsp>
                              <wps:cNvPr id="1850110071"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393281"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872800"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3344442"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13128118" name="Skupina 2"/>
                            <wpg:cNvGrpSpPr/>
                            <wpg:grpSpPr>
                              <a:xfrm>
                                <a:off x="506185" y="0"/>
                                <a:ext cx="251460" cy="1005840"/>
                                <a:chOff x="0" y="0"/>
                                <a:chExt cx="251460" cy="1005840"/>
                              </a:xfrm>
                            </wpg:grpSpPr>
                            <wps:wsp>
                              <wps:cNvPr id="877044064"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2561567"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9443704"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0343533"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62299414" name="Skupina 2"/>
                            <wpg:cNvGrpSpPr/>
                            <wpg:grpSpPr>
                              <a:xfrm>
                                <a:off x="1006928" y="0"/>
                                <a:ext cx="251460" cy="1005840"/>
                                <a:chOff x="0" y="0"/>
                                <a:chExt cx="251460" cy="1005840"/>
                              </a:xfrm>
                            </wpg:grpSpPr>
                            <wps:wsp>
                              <wps:cNvPr id="1605471796"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2082022"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0994844"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2748697"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97382214" name="Skupina 2"/>
                            <wpg:cNvGrpSpPr/>
                            <wpg:grpSpPr>
                              <a:xfrm>
                                <a:off x="1507671" y="0"/>
                                <a:ext cx="251460" cy="1005840"/>
                                <a:chOff x="0" y="0"/>
                                <a:chExt cx="251460" cy="1005840"/>
                              </a:xfrm>
                            </wpg:grpSpPr>
                            <wps:wsp>
                              <wps:cNvPr id="772728432"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4745348"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4282831"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0872430"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39194450" name="Skupina 2"/>
                            <wpg:cNvGrpSpPr/>
                            <wpg:grpSpPr>
                              <a:xfrm>
                                <a:off x="2008414" y="0"/>
                                <a:ext cx="251460" cy="1005840"/>
                                <a:chOff x="0" y="0"/>
                                <a:chExt cx="251460" cy="1005840"/>
                              </a:xfrm>
                            </wpg:grpSpPr>
                            <wps:wsp>
                              <wps:cNvPr id="797687602"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2608441"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203927"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723152"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13588572" name="Skupina 2"/>
                            <wpg:cNvGrpSpPr/>
                            <wpg:grpSpPr>
                              <a:xfrm>
                                <a:off x="2503714" y="0"/>
                                <a:ext cx="251460" cy="1005840"/>
                                <a:chOff x="0" y="0"/>
                                <a:chExt cx="251460" cy="1005840"/>
                              </a:xfrm>
                            </wpg:grpSpPr>
                            <wps:wsp>
                              <wps:cNvPr id="690515167" name="Obdĺžnik 1"/>
                              <wps:cNvSpPr/>
                              <wps:spPr>
                                <a:xfrm>
                                  <a:off x="0" y="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0880560" name="Obdĺžnik 1"/>
                              <wps:cNvSpPr/>
                              <wps:spPr>
                                <a:xfrm>
                                  <a:off x="0" y="25146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9851382" name="Obdĺžnik 1"/>
                              <wps:cNvSpPr/>
                              <wps:spPr>
                                <a:xfrm>
                                  <a:off x="0" y="50292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6865013" name="Obdĺžnik 1"/>
                              <wps:cNvSpPr/>
                              <wps:spPr>
                                <a:xfrm>
                                  <a:off x="0" y="754380"/>
                                  <a:ext cx="251460" cy="251460"/>
                                </a:xfrm>
                                <a:prstGeom prst="rect">
                                  <a:avLst/>
                                </a:prstGeom>
                                <a:solidFill>
                                  <a:srgbClr val="C6A17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D8BD462" id="Skupina 7" o:spid="_x0000_s1026" style="position:absolute;margin-left:0;margin-top:28.45pt;width:1445.65pt;height:59.15pt;z-index:251667968;mso-position-horizontal:left;mso-position-horizontal-relative:page;mso-width-relative:margin;mso-height-relative:margin" coordorigin="" coordsize="237863,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">
              <v:group id="Skupina 6" o:spid="_x0000_s1027" style="position:absolute;width:117685;height:10058" coordorigin="" coordsize="117685,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">
                <v:group id="Skupina 5" o:spid="_x0000_s1028" style="position:absolute;width:57595;height:10051" coordorigin="" coordsize="57595,10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">
                  <v:group id="Skupina 3" o:spid="_x0000_s1029" style="position:absolute;width:27551;height:10051" coordsize="27551,10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">
                    <v:rect id="Obdĺžnik 1" o:spid="_x0000_s1030" style="position:absolute;width:2514;height:10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" fillcolor="#c6a171" stroked="f" strokeweight="1pt"/>
                    <v:rect id="Obdĺžnik 1" o:spid="_x0000_s1031" style="position:absolute;left:5061;width:2515;height:10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" fillcolor="#c6a171" stroked="f" strokeweight="1pt"/>
                    <v:rect id="Obdĺžnik 1" o:spid="_x0000_s1032" style="position:absolute;left:10069;width:2514;height:10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" fillcolor="#c6a171" stroked="f" strokeweight="1pt"/>
                    <v:rect id="Obdĺžnik 1" o:spid="_x0000_s1033" style="position:absolute;left:15076;width:2515;height:10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" fillcolor="#c6a171" stroked="f" strokeweight="1pt"/>
                    <v:rect id="Obdĺžnik 1" o:spid="_x0000_s1034" style="position:absolute;left:20083;width:2515;height:1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" fillcolor="#c6a171" stroked="f" strokeweight="1pt"/>
                    <v:rect id="Obdĺžnik 1" o:spid="_x0000_s1035" style="position:absolute;left:25036;width:2515;height:10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" fillcolor="#c6a171" stroked="f" strokeweight="1pt"/>
                  </v:group>
                  <v:group id="Skupina 3" o:spid="_x0000_s1036" style="position:absolute;left:30044;width:27551;height:10011" coordorigin="" coordsize="27551,10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">
                    <v:rect id="Obdĺžnik 1" o:spid="_x0000_s1037" style="position:absolute;width:2514;height:100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" fillcolor="#c6a171" stroked="f" strokeweight="1pt"/>
                    <v:rect id="Obdĺžnik 1" o:spid="_x0000_s1038" style="position:absolute;left:5061;width:2514;height:10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" fillcolor="#c6a171" stroked="f" strokeweight="1pt"/>
                    <v:rect id="Obdĺžnik 1" o:spid="_x0000_s1039" style="position:absolute;left:10068;width:2515;height:9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" fillcolor="#c6a171" stroked="f" strokeweight="1pt"/>
                    <v:rect id="Obdĺžnik 1" o:spid="_x0000_s1040" style="position:absolute;left:15076;width:2514;height:99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" fillcolor="#c6a171" stroked="f" strokeweight="1pt"/>
                    <v:rect id="Obdĺžnik 1" o:spid="_x0000_s1041" style="position:absolute;left:20083;width:2515;height:9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" fillcolor="#c6a171" stroked="f" strokeweight="1pt"/>
                    <v:rect id="Obdĺžnik 1" o:spid="_x0000_s1042" style="position:absolute;left:25036;width:2515;height:9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" fillcolor="#c6a171" stroked="f" strokeweight="1pt"/>
                  </v:group>
                </v:group>
                <v:group id="Skupina 5" o:spid="_x0000_s1043" style="position:absolute;left:60088;width:57597;height:10058" coordorigin="" coordsize="57597,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">
                  <v:group id="Skupina 3" o:spid="_x0000_s1044" style="position:absolute;width:27550;height:9972" coordorigin="" coordsize="27551,9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">
                    <v:rect id="Obdĺžnik 1" o:spid="_x0000_s1045" style="position:absolute;width:2513;height:9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" fillcolor="#c6a171" stroked="f" strokeweight="1pt"/>
                    <v:rect id="Obdĺžnik 1" o:spid="_x0000_s1046" style="position:absolute;left:5060;width:2515;height:9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" fillcolor="#c6a171" stroked="f" strokeweight="1pt"/>
                    <v:rect id="Obdĺžnik 1" o:spid="_x0000_s1047" style="position:absolute;left:10068;width:2514;height:9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" fillcolor="#c6a171" stroked="f" strokeweight="1pt"/>
                    <v:rect id="Obdĺžnik 1" o:spid="_x0000_s1048" style="position:absolute;left:15075;width:2515;height:9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" fillcolor="#c6a171" stroked="f" strokeweight="1pt"/>
                    <v:rect id="Obdĺžnik 1" o:spid="_x0000_s1049" style="position:absolute;left:20081;width:2515;height:9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" fillcolor="#c6a171" stroked="f" strokeweight="1pt"/>
                    <v:rect id="Obdĺžnik 1" o:spid="_x0000_s1050" style="position:absolute;left:25035;width:2515;height:99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" fillcolor="#c6a171" stroked="f" strokeweight="1pt"/>
                  </v:group>
                  <v:group id="Skupina 3" o:spid="_x0000_s1051" style="position:absolute;left:30043;width:27553;height:10058" coordorigin="-1" coordsize="27552,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">
                    <v:rect id="Obdĺžnik 1" o:spid="_x0000_s1052" style="position:absolute;left:-1;width:2514;height:9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" fillcolor="#c6a171" stroked="f" strokeweight="1pt"/>
                    <v:rect id="Obdĺžnik 1" o:spid="_x0000_s1053" style="position:absolute;left:5060;width:2515;height:99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" fillcolor="#c6a171" stroked="f" strokeweight="1pt"/>
                    <v:group id="Skupina 2" o:spid="_x0000_s1054" style="position:absolute;left:10069;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">
                      <v:rect id="Obdĺžnik 1" o:spid="_x0000_s1055"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" fillcolor="#c6a171" stroked="f" strokeweight="1pt"/>
                      <v:rect id="Obdĺžnik 1" o:spid="_x0000_s1056"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" fillcolor="#c6a171" stroked="f" strokeweight="1pt"/>
                      <v:rect id="Obdĺžnik 1" o:spid="_x0000_s1057"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" fillcolor="#c6a171" stroked="f" strokeweight="1pt"/>
                      <v:rect id="Obdĺžnik 1" o:spid="_x0000_s1058"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" fillcolor="#c6a171" stroked="f" strokeweight="1pt"/>
                    </v:group>
                    <v:group id="Skupina 2" o:spid="_x0000_s1059" style="position:absolute;left:15076;width:2515;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">
                      <v:rect id="Obdĺžnik 1" o:spid="_x0000_s1060"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" fillcolor="#c6a171" stroked="f" strokeweight="1pt"/>
                      <v:rect id="Obdĺžnik 1" o:spid="_x0000_s1061"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" fillcolor="#c6a171" stroked="f" strokeweight="1pt"/>
                      <v:rect id="Obdĺžnik 1" o:spid="_x0000_s1062"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" fillcolor="#c6a171" stroked="f" strokeweight="1pt"/>
                      <v:rect id="Obdĺžnik 1" o:spid="_x0000_s1063"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" fillcolor="#c6a171" stroked="f" strokeweight="1pt"/>
                    </v:group>
                    <v:group id="Skupina 2" o:spid="_x0000_s1064" style="position:absolute;left:20084;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">
                      <v:rect id="Obdĺžnik 1" o:spid="_x0000_s1065"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" fillcolor="#c6a171" stroked="f" strokeweight="1pt"/>
                      <v:rect id="Obdĺžnik 1" o:spid="_x0000_s1066"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" fillcolor="#c6a171" stroked="f" strokeweight="1pt"/>
                      <v:rect id="Obdĺžnik 1" o:spid="_x0000_s1067"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" fillcolor="#c6a171" stroked="f" strokeweight="1pt"/>
                      <v:rect id="Obdĺžnik 1" o:spid="_x0000_s1068"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" fillcolor="#c6a171" stroked="f" strokeweight="1pt"/>
                    </v:group>
                    <v:group id="Skupina 2" o:spid="_x0000_s1069" style="position:absolute;left:25037;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">
                      <v:rect id="Obdĺžnik 1" o:spid="_x0000_s1070"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" fillcolor="#c6a171" stroked="f" strokeweight="1pt"/>
                      <v:rect id="Obdĺžnik 1" o:spid="_x0000_s1071"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" fillcolor="#c6a171" stroked="f" strokeweight="1pt"/>
                      <v:rect id="Obdĺžnik 1" o:spid="_x0000_s1072"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" fillcolor="#c6a171" stroked="f" strokeweight="1pt"/>
                      <v:rect id="Obdĺžnik 1" o:spid="_x0000_s1073"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" fillcolor="#c6a171" stroked="f" strokeweight="1pt"/>
                    </v:group>
                  </v:group>
                </v:group>
              </v:group>
              <v:group id="Skupina 6" o:spid="_x0000_s1074" style="position:absolute;left:120178;width:117685;height:10058" coordsize="117685,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">
                <v:group id="Skupina 5" o:spid="_x0000_s1075" style="position:absolute;width:57596;height:10058" coordsize="57596,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">
                  <v:group id="Skupina 3" o:spid="_x0000_s1076" style="position:absolute;width:27551;height:10058" coordsize="27551,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">
                    <v:group id="Skupina 2" o:spid="_x0000_s1077" style="position:absolute;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">
                      <v:rect id="Obdĺžnik 1" o:spid="_x0000_s1078"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" fillcolor="#c6a171" stroked="f" strokeweight="1pt"/>
                      <v:rect id="Obdĺžnik 1" o:spid="_x0000_s1079"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" fillcolor="#c6a171" stroked="f" strokeweight="1pt"/>
                      <v:rect id="Obdĺžnik 1" o:spid="_x0000_s1080"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" fillcolor="#c6a171" stroked="f" strokeweight="1pt"/>
                      <v:rect id="Obdĺžnik 1" o:spid="_x0000_s1081"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" fillcolor="#c6a171" stroked="f" strokeweight="1pt"/>
                    </v:group>
                    <v:group id="Skupina 2" o:spid="_x0000_s1082" style="position:absolute;left:5061;width:2515;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">
                      <v:rect id="Obdĺžnik 1" o:spid="_x0000_s1083"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" fillcolor="#c6a171" stroked="f" strokeweight="1pt"/>
                      <v:rect id="Obdĺžnik 1" o:spid="_x0000_s1084"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" fillcolor="#c6a171" stroked="f" strokeweight="1pt"/>
                      <v:rect id="Obdĺžnik 1" o:spid="_x0000_s1085"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" fillcolor="#c6a171" stroked="f" strokeweight="1pt"/>
                      <v:rect id="Obdĺžnik 1" o:spid="_x0000_s1086"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" fillcolor="#c6a171" stroked="f" strokeweight="1pt"/>
                    </v:group>
                    <v:group id="Skupina 2" o:spid="_x0000_s1087" style="position:absolute;left:10069;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">
                      <v:rect id="Obdĺžnik 1" o:spid="_x0000_s1088"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" fillcolor="#c6a171" stroked="f" strokeweight="1pt"/>
                      <v:rect id="Obdĺžnik 1" o:spid="_x0000_s1089"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" fillcolor="#c6a171" stroked="f" strokeweight="1pt"/>
                      <v:rect id="Obdĺžnik 1" o:spid="_x0000_s1090"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" fillcolor="#c6a171" stroked="f" strokeweight="1pt"/>
                      <v:rect id="Obdĺžnik 1" o:spid="_x0000_s1091"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" fillcolor="#c6a171" stroked="f" strokeweight="1pt"/>
                    </v:group>
                    <v:group id="Skupina 2" o:spid="_x0000_s1092" style="position:absolute;left:15076;width:2515;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">
                      <v:rect id="Obdĺžnik 1" o:spid="_x0000_s1093"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" fillcolor="#c6a171" stroked="f" strokeweight="1pt"/>
                      <v:rect id="Obdĺžnik 1" o:spid="_x0000_s1094"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" fillcolor="#c6a171" stroked="f" strokeweight="1pt"/>
                      <v:rect id="Obdĺžnik 1" o:spid="_x0000_s1095"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" fillcolor="#c6a171" stroked="f" strokeweight="1pt"/>
                      <v:rect id="Obdĺžnik 1" o:spid="_x0000_s1096"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" fillcolor="#c6a171" stroked="f" strokeweight="1pt"/>
                    </v:group>
                    <v:group id="Skupina 2" o:spid="_x0000_s1097" style="position:absolute;left:20084;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">
                      <v:rect id="Obdĺžnik 1" o:spid="_x0000_s1098"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" fillcolor="#c6a171" stroked="f" strokeweight="1pt"/>
                      <v:rect id="Obdĺžnik 1" o:spid="_x0000_s1099"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" fillcolor="#c6a171" stroked="f" strokeweight="1pt"/>
                      <v:rect id="Obdĺžnik 1" o:spid="_x0000_s1100"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" fillcolor="#c6a171" stroked="f" strokeweight="1pt"/>
                      <v:rect id="Obdĺžnik 1" o:spid="_x0000_s1101"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" fillcolor="#c6a171" stroked="f" strokeweight="1pt"/>
                    </v:group>
                    <v:group id="Skupina 2" o:spid="_x0000_s1102" style="position:absolute;left:25037;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">
                      <v:rect id="Obdĺžnik 1" o:spid="_x0000_s1103"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" fillcolor="#c6a171" stroked="f" strokeweight="1pt"/>
                      <v:rect id="Obdĺžnik 1" o:spid="_x0000_s1104"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" fillcolor="#c6a171" stroked="f" strokeweight="1pt"/>
                      <v:rect id="Obdĺžnik 1" o:spid="_x0000_s1105"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" fillcolor="#c6a171" stroked="f" strokeweight="1pt"/>
                      <v:rect id="Obdĺžnik 1" o:spid="_x0000_s1106"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" fillcolor="#c6a171" stroked="f" strokeweight="1pt"/>
                    </v:group>
                  </v:group>
                  <v:group id="Skupina 3" o:spid="_x0000_s1107" style="position:absolute;left:30044;width:27552;height:10058" coordsize="27551,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">
                    <v:group id="Skupina 2" o:spid="_x0000_s1108" style="position:absolute;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">
                      <v:rect id="Obdĺžnik 1" o:spid="_x0000_s1109"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" fillcolor="#c6a171" stroked="f" strokeweight="1pt"/>
                      <v:rect id="Obdĺžnik 1" o:spid="_x0000_s1110"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" fillcolor="#c6a171" stroked="f" strokeweight="1pt"/>
                      <v:rect id="Obdĺžnik 1" o:spid="_x0000_s1111"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" fillcolor="#c6a171" stroked="f" strokeweight="1pt"/>
                      <v:rect id="Obdĺžnik 1" o:spid="_x0000_s1112"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" fillcolor="#c6a171" stroked="f" strokeweight="1pt"/>
                    </v:group>
                    <v:group id="Skupina 2" o:spid="_x0000_s1113" style="position:absolute;left:5061;width:2515;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">
                      <v:rect id="Obdĺžnik 1" o:spid="_x0000_s1114"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" fillcolor="#c6a171" stroked="f" strokeweight="1pt"/>
                      <v:rect id="Obdĺžnik 1" o:spid="_x0000_s1115"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" fillcolor="#c6a171" stroked="f" strokeweight="1pt"/>
                      <v:rect id="Obdĺžnik 1" o:spid="_x0000_s1116"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" fillcolor="#c6a171" stroked="f" strokeweight="1pt"/>
                      <v:rect id="Obdĺžnik 1" o:spid="_x0000_s1117"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" fillcolor="#c6a171" stroked="f" strokeweight="1pt"/>
                    </v:group>
                    <v:group id="Skupina 2" o:spid="_x0000_s1118" style="position:absolute;left:10069;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">
                      <v:rect id="Obdĺžnik 1" o:spid="_x0000_s1119"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" fillcolor="#c6a171" stroked="f" strokeweight="1pt"/>
                      <v:rect id="Obdĺžnik 1" o:spid="_x0000_s1120"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" fillcolor="#c6a171" stroked="f" strokeweight="1pt"/>
                      <v:rect id="Obdĺžnik 1" o:spid="_x0000_s1121"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" fillcolor="#c6a171" stroked="f" strokeweight="1pt"/>
                      <v:rect id="Obdĺžnik 1" o:spid="_x0000_s1122"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" fillcolor="#c6a171" stroked="f" strokeweight="1pt"/>
                    </v:group>
                    <v:group id="Skupina 2" o:spid="_x0000_s1123" style="position:absolute;left:15076;width:2515;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">
                      <v:rect id="Obdĺžnik 1" o:spid="_x0000_s1124"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" fillcolor="#c6a171" stroked="f" strokeweight="1pt"/>
                      <v:rect id="Obdĺžnik 1" o:spid="_x0000_s1125"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" fillcolor="#c6a171" stroked="f" strokeweight="1pt"/>
                      <v:rect id="Obdĺžnik 1" o:spid="_x0000_s1126"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" fillcolor="#c6a171" stroked="f" strokeweight="1pt"/>
                      <v:rect id="Obdĺžnik 1" o:spid="_x0000_s1127"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" fillcolor="#c6a171" stroked="f" strokeweight="1pt"/>
                    </v:group>
                    <v:group id="Skupina 2" o:spid="_x0000_s1128" style="position:absolute;left:20084;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">
                      <v:rect id="Obdĺžnik 1" o:spid="_x0000_s1129"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" fillcolor="#c6a171" stroked="f" strokeweight="1pt"/>
                      <v:rect id="Obdĺžnik 1" o:spid="_x0000_s1130"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" fillcolor="#c6a171" stroked="f" strokeweight="1pt"/>
                      <v:rect id="Obdĺžnik 1" o:spid="_x0000_s1131"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" fillcolor="#c6a171" stroked="f" strokeweight="1pt"/>
                      <v:rect id="Obdĺžnik 1" o:spid="_x0000_s1132"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" fillcolor="#c6a171" stroked="f" strokeweight="1pt"/>
                    </v:group>
                    <v:group id="Skupina 2" o:spid="_x0000_s1133" style="position:absolute;left:25037;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">
                      <v:rect id="Obdĺžnik 1" o:spid="_x0000_s1134"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" fillcolor="#c6a171" stroked="f" strokeweight="1pt"/>
                      <v:rect id="Obdĺžnik 1" o:spid="_x0000_s1135"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" fillcolor="#c6a171" stroked="f" strokeweight="1pt"/>
                      <v:rect id="Obdĺžnik 1" o:spid="_x0000_s1136"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" fillcolor="#c6a171" stroked="f" strokeweight="1pt"/>
                      <v:rect id="Obdĺžnik 1" o:spid="_x0000_s1137"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" fillcolor="#c6a171" stroked="f" strokeweight="1pt"/>
                    </v:group>
                  </v:group>
                </v:group>
                <v:group id="Skupina 5" o:spid="_x0000_s1138" style="position:absolute;left:60089;width:57596;height:10058" coordsize="57596,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">
                  <v:group id="Skupina 3" o:spid="_x0000_s1139" style="position:absolute;width:27551;height:10058" coordsize="27551,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">
                    <v:group id="Skupina 2" o:spid="_x0000_s1140" style="position:absolute;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">
                      <v:rect id="Obdĺžnik 1" o:spid="_x0000_s1141"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" fillcolor="#c6a171" stroked="f" strokeweight="1pt"/>
                      <v:rect id="Obdĺžnik 1" o:spid="_x0000_s1142"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" fillcolor="#c6a171" stroked="f" strokeweight="1pt"/>
                      <v:rect id="Obdĺžnik 1" o:spid="_x0000_s1143"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" fillcolor="#c6a171" stroked="f" strokeweight="1pt"/>
                      <v:rect id="Obdĺžnik 1" o:spid="_x0000_s1144"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" fillcolor="#c6a171" stroked="f" strokeweight="1pt"/>
                    </v:group>
                    <v:group id="Skupina 2" o:spid="_x0000_s1145" style="position:absolute;left:5061;width:2515;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">
                      <v:rect id="Obdĺžnik 1" o:spid="_x0000_s1146"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" fillcolor="#c6a171" stroked="f" strokeweight="1pt"/>
                      <v:rect id="Obdĺžnik 1" o:spid="_x0000_s1147"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" fillcolor="#c6a171" stroked="f" strokeweight="1pt"/>
                      <v:rect id="Obdĺžnik 1" o:spid="_x0000_s1148"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" fillcolor="#c6a171" stroked="f" strokeweight="1pt"/>
                      <v:rect id="Obdĺžnik 1" o:spid="_x0000_s1149"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" fillcolor="#c6a171" stroked="f" strokeweight="1pt"/>
                    </v:group>
                    <v:group id="Skupina 2" o:spid="_x0000_s1150" style="position:absolute;left:10069;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">
                      <v:rect id="Obdĺžnik 1" o:spid="_x0000_s1151"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" fillcolor="#c6a171" stroked="f" strokeweight="1pt"/>
                      <v:rect id="Obdĺžnik 1" o:spid="_x0000_s1152"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" fillcolor="#c6a171" stroked="f" strokeweight="1pt"/>
                      <v:rect id="Obdĺžnik 1" o:spid="_x0000_s1153"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" fillcolor="#c6a171" stroked="f" strokeweight="1pt"/>
                      <v:rect id="Obdĺžnik 1" o:spid="_x0000_s1154"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" fillcolor="#c6a171" stroked="f" strokeweight="1pt"/>
                    </v:group>
                    <v:group id="Skupina 2" o:spid="_x0000_s1155" style="position:absolute;left:15076;width:2515;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">
                      <v:rect id="Obdĺžnik 1" o:spid="_x0000_s1156"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" fillcolor="#c6a171" stroked="f" strokeweight="1pt"/>
                      <v:rect id="Obdĺžnik 1" o:spid="_x0000_s1157"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" fillcolor="#c6a171" stroked="f" strokeweight="1pt"/>
                      <v:rect id="Obdĺžnik 1" o:spid="_x0000_s1158"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" fillcolor="#c6a171" stroked="f" strokeweight="1pt"/>
                      <v:rect id="Obdĺžnik 1" o:spid="_x0000_s1159"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" fillcolor="#c6a171" stroked="f" strokeweight="1pt"/>
                    </v:group>
                    <v:group id="Skupina 2" o:spid="_x0000_s1160" style="position:absolute;left:20084;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">
                      <v:rect id="Obdĺžnik 1" o:spid="_x0000_s1161"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" fillcolor="#c6a171" stroked="f" strokeweight="1pt"/>
                      <v:rect id="Obdĺžnik 1" o:spid="_x0000_s1162"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" fillcolor="#c6a171" stroked="f" strokeweight="1pt"/>
                      <v:rect id="Obdĺžnik 1" o:spid="_x0000_s1163"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" fillcolor="#c6a171" stroked="f" strokeweight="1pt"/>
                      <v:rect id="Obdĺžnik 1" o:spid="_x0000_s1164"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" fillcolor="#c6a171" stroked="f" strokeweight="1pt"/>
                    </v:group>
                    <v:group id="Skupina 2" o:spid="_x0000_s1165" style="position:absolute;left:25037;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">
                      <v:rect id="Obdĺžnik 1" o:spid="_x0000_s1166"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" fillcolor="#c6a171" stroked="f" strokeweight="1pt"/>
                      <v:rect id="Obdĺžnik 1" o:spid="_x0000_s1167"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" fillcolor="#c6a171" stroked="f" strokeweight="1pt"/>
                      <v:rect id="Obdĺžnik 1" o:spid="_x0000_s1168"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" fillcolor="#c6a171" stroked="f" strokeweight="1pt"/>
                      <v:rect id="Obdĺžnik 1" o:spid="_x0000_s1169"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" fillcolor="#c6a171" stroked="f" strokeweight="1pt"/>
                    </v:group>
                  </v:group>
                  <v:group id="Skupina 3" o:spid="_x0000_s1170" style="position:absolute;left:30044;width:27552;height:10058" coordsize="27551,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">
                    <v:group id="Skupina 2" o:spid="_x0000_s1171" style="position:absolute;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">
                      <v:rect id="Obdĺžnik 1" o:spid="_x0000_s1172"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" fillcolor="#c6a171" stroked="f" strokeweight="1pt"/>
                      <v:rect id="Obdĺžnik 1" o:spid="_x0000_s1173"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" fillcolor="#c6a171" stroked="f" strokeweight="1pt"/>
                      <v:rect id="Obdĺžnik 1" o:spid="_x0000_s1174"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" fillcolor="#c6a171" stroked="f" strokeweight="1pt"/>
                      <v:rect id="Obdĺžnik 1" o:spid="_x0000_s1175"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" fillcolor="#c6a171" stroked="f" strokeweight="1pt"/>
                    </v:group>
                    <v:group id="Skupina 2" o:spid="_x0000_s1176" style="position:absolute;left:5061;width:2515;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">
                      <v:rect id="Obdĺžnik 1" o:spid="_x0000_s117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" fillcolor="#c6a171" stroked="f" strokeweight="1pt"/>
                      <v:rect id="Obdĺžnik 1" o:spid="_x0000_s1178"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" fillcolor="#c6a171" stroked="f" strokeweight="1pt"/>
                      <v:rect id="Obdĺžnik 1" o:spid="_x0000_s1179"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" fillcolor="#c6a171" stroked="f" strokeweight="1pt"/>
                      <v:rect id="Obdĺžnik 1" o:spid="_x0000_s1180"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" fillcolor="#c6a171" stroked="f" strokeweight="1pt"/>
                    </v:group>
                    <v:group id="Skupina 2" o:spid="_x0000_s1181" style="position:absolute;left:10069;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">
                      <v:rect id="Obdĺžnik 1" o:spid="_x0000_s1182"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" fillcolor="#c6a171" stroked="f" strokeweight="1pt"/>
                      <v:rect id="Obdĺžnik 1" o:spid="_x0000_s1183"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" fillcolor="#c6a171" stroked="f" strokeweight="1pt"/>
                      <v:rect id="Obdĺžnik 1" o:spid="_x0000_s1184"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" fillcolor="#c6a171" stroked="f" strokeweight="1pt"/>
                      <v:rect id="Obdĺžnik 1" o:spid="_x0000_s1185"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" fillcolor="#c6a171" stroked="f" strokeweight="1pt"/>
                    </v:group>
                    <v:group id="Skupina 2" o:spid="_x0000_s1186" style="position:absolute;left:15076;width:2515;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">
                      <v:rect id="Obdĺžnik 1" o:spid="_x0000_s118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" fillcolor="#c6a171" stroked="f" strokeweight="1pt"/>
                      <v:rect id="Obdĺžnik 1" o:spid="_x0000_s1188"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" fillcolor="#c6a171" stroked="f" strokeweight="1pt"/>
                      <v:rect id="Obdĺžnik 1" o:spid="_x0000_s1189"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" fillcolor="#c6a171" stroked="f" strokeweight="1pt"/>
                      <v:rect id="Obdĺžnik 1" o:spid="_x0000_s1190"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" fillcolor="#c6a171" stroked="f" strokeweight="1pt"/>
                    </v:group>
                    <v:group id="Skupina 2" o:spid="_x0000_s1191" style="position:absolute;left:20084;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">
                      <v:rect id="Obdĺžnik 1" o:spid="_x0000_s1192"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" fillcolor="#c6a171" stroked="f" strokeweight="1pt"/>
                      <v:rect id="Obdĺžnik 1" o:spid="_x0000_s1193"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" fillcolor="#c6a171" stroked="f" strokeweight="1pt"/>
                      <v:rect id="Obdĺžnik 1" o:spid="_x0000_s1194"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" fillcolor="#c6a171" stroked="f" strokeweight="1pt"/>
                      <v:rect id="Obdĺžnik 1" o:spid="_x0000_s1195"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" fillcolor="#c6a171" stroked="f" strokeweight="1pt"/>
                    </v:group>
                    <v:group id="Skupina 2" o:spid="_x0000_s1196" style="position:absolute;left:25037;width:2514;height:10058" coordsize="2514,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">
                      <v:rect id="Obdĺžnik 1" o:spid="_x0000_s1197" style="position:absolute;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" fillcolor="#c6a171" stroked="f" strokeweight="1pt"/>
                      <v:rect id="Obdĺžnik 1" o:spid="_x0000_s1198" style="position:absolute;top:2514;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" fillcolor="#c6a171" stroked="f" strokeweight="1pt"/>
                      <v:rect id="Obdĺžnik 1" o:spid="_x0000_s1199" style="position:absolute;top:5029;width:251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" fillcolor="#c6a171" stroked="f" strokeweight="1pt"/>
                      <v:rect id="Obdĺžnik 1" o:spid="_x0000_s1200" style="position:absolute;top:7543;width:2514;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" fillcolor="#c6a171" stroked="f" strokeweight="1pt"/>
                    </v:group>
                  </v:group>
                </v:group>
              </v:group>
              <w10:wrap anchorx="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49568" w14:textId="77777777" w:rsidR="00BF3BEF" w:rsidRDefault="00BF3BEF" w:rsidP="00D928B3">
    <w:pPr>
      <w:tabs>
        <w:tab w:val="left" w:pos="2552"/>
        <w:tab w:val="left" w:pos="5387"/>
        <w:tab w:val="left" w:pos="7797"/>
      </w:tabs>
      <w:spacing w:after="0" w:line="240" w:lineRule="auto"/>
      <w:rPr>
        <w:b/>
        <w:bCs/>
        <w:caps/>
        <w:sz w:val="18"/>
        <w:szCs w:val="18"/>
      </w:rPr>
    </w:pPr>
    <w:r w:rsidRPr="001B7E70">
      <w:rPr>
        <w:b/>
        <w:bCs/>
        <w:caps/>
        <w:sz w:val="18"/>
        <w:szCs w:val="18"/>
      </w:rPr>
      <w:t xml:space="preserve">telefón </w:t>
    </w:r>
    <w:r>
      <w:rPr>
        <w:b/>
        <w:bCs/>
        <w:caps/>
        <w:sz w:val="18"/>
        <w:szCs w:val="18"/>
      </w:rPr>
      <w:tab/>
    </w:r>
    <w:r w:rsidRPr="001B7E70">
      <w:rPr>
        <w:b/>
        <w:bCs/>
        <w:caps/>
        <w:sz w:val="18"/>
        <w:szCs w:val="18"/>
      </w:rPr>
      <w:t xml:space="preserve">e-mail </w:t>
    </w:r>
    <w:r>
      <w:rPr>
        <w:b/>
        <w:bCs/>
        <w:caps/>
        <w:sz w:val="18"/>
        <w:szCs w:val="18"/>
      </w:rPr>
      <w:tab/>
    </w:r>
    <w:r w:rsidRPr="001B7E70">
      <w:rPr>
        <w:b/>
        <w:bCs/>
        <w:caps/>
        <w:sz w:val="18"/>
        <w:szCs w:val="18"/>
      </w:rPr>
      <w:t xml:space="preserve">ičo </w:t>
    </w:r>
    <w:r>
      <w:rPr>
        <w:b/>
        <w:bCs/>
        <w:caps/>
        <w:sz w:val="18"/>
        <w:szCs w:val="18"/>
      </w:rPr>
      <w:tab/>
    </w:r>
    <w:r w:rsidRPr="001B7E70">
      <w:rPr>
        <w:b/>
        <w:bCs/>
        <w:caps/>
        <w:sz w:val="18"/>
        <w:szCs w:val="18"/>
      </w:rPr>
      <w:t>web</w:t>
    </w:r>
  </w:p>
  <w:p w14:paraId="3C346C6E" w14:textId="77777777" w:rsidR="00564B3A" w:rsidRPr="00BF3BEF" w:rsidRDefault="003332B9" w:rsidP="00BF3BEF">
    <w:pPr>
      <w:tabs>
        <w:tab w:val="left" w:pos="2552"/>
        <w:tab w:val="left" w:pos="5387"/>
        <w:tab w:val="left" w:pos="7797"/>
      </w:tabs>
      <w:spacing w:line="240" w:lineRule="auto"/>
      <w:rPr>
        <w:sz w:val="18"/>
        <w:szCs w:val="18"/>
      </w:rPr>
    </w:pPr>
    <w:r>
      <w:rPr>
        <w:sz w:val="18"/>
        <w:szCs w:val="18"/>
      </w:rPr>
      <w:t>Napíšte telefón</w:t>
    </w:r>
    <w:r w:rsidR="00BF3BEF">
      <w:rPr>
        <w:sz w:val="18"/>
        <w:szCs w:val="18"/>
      </w:rPr>
      <w:tab/>
    </w:r>
    <w:r w:rsidR="00BF3BEF" w:rsidRPr="00AF0FB7">
      <w:rPr>
        <w:sz w:val="18"/>
        <w:szCs w:val="18"/>
      </w:rPr>
      <w:t xml:space="preserve">Napíšte e-mail </w:t>
    </w:r>
    <w:r w:rsidR="00BF3BEF">
      <w:rPr>
        <w:sz w:val="18"/>
        <w:szCs w:val="18"/>
      </w:rPr>
      <w:tab/>
    </w:r>
    <w:r w:rsidR="00BF3BEF" w:rsidRPr="00AF0FB7">
      <w:rPr>
        <w:sz w:val="18"/>
        <w:szCs w:val="18"/>
      </w:rPr>
      <w:t>00 313</w:t>
    </w:r>
    <w:r w:rsidR="00BF3BEF">
      <w:rPr>
        <w:sz w:val="18"/>
        <w:szCs w:val="18"/>
      </w:rPr>
      <w:t> </w:t>
    </w:r>
    <w:r w:rsidR="00BF3BEF" w:rsidRPr="00AF0FB7">
      <w:rPr>
        <w:sz w:val="18"/>
        <w:szCs w:val="18"/>
      </w:rPr>
      <w:t xml:space="preserve">114 </w:t>
    </w:r>
    <w:r w:rsidR="00BF3BEF">
      <w:rPr>
        <w:sz w:val="18"/>
        <w:szCs w:val="18"/>
      </w:rPr>
      <w:tab/>
    </w:r>
    <w:hyperlink r:id="rId1" w:history="1">
      <w:r w:rsidR="00BF3BEF" w:rsidRPr="00111570">
        <w:rPr>
          <w:rStyle w:val="Hypertextovprepojenie"/>
          <w:sz w:val="18"/>
          <w:szCs w:val="18"/>
        </w:rPr>
        <w:t>www.trnava.sk</w:t>
      </w:r>
    </w:hyperlink>
    <w:r w:rsidR="00AA5C9F">
      <w:rPr>
        <w:noProof/>
      </w:rPr>
      <w:drawing>
        <wp:anchor distT="0" distB="0" distL="114300" distR="114300" simplePos="0" relativeHeight="251661824" behindDoc="0" locked="0" layoutInCell="1" allowOverlap="1" wp14:anchorId="1367EA01" wp14:editId="1488D207">
          <wp:simplePos x="0" y="0"/>
          <wp:positionH relativeFrom="page">
            <wp:posOffset>8890</wp:posOffset>
          </wp:positionH>
          <wp:positionV relativeFrom="page">
            <wp:posOffset>10210165</wp:posOffset>
          </wp:positionV>
          <wp:extent cx="7754400" cy="295200"/>
          <wp:effectExtent l="0" t="0" r="0" b="0"/>
          <wp:wrapSquare wrapText="bothSides"/>
          <wp:docPr id="785113950" name="Obrázok 7851139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ázok 14">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754400" cy="29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AE101" w14:textId="77777777" w:rsidR="00CD3A12" w:rsidRDefault="00CD3A12" w:rsidP="004B7A32">
      <w:pPr>
        <w:spacing w:after="0" w:line="240" w:lineRule="auto"/>
      </w:pPr>
      <w:r>
        <w:separator/>
      </w:r>
    </w:p>
  </w:footnote>
  <w:footnote w:type="continuationSeparator" w:id="0">
    <w:p w14:paraId="08BF7FAC" w14:textId="77777777" w:rsidR="00CD3A12" w:rsidRDefault="00CD3A12" w:rsidP="004B7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552A" w14:textId="77777777" w:rsidR="00BF3BEF" w:rsidRPr="00E27478" w:rsidRDefault="00BF3BEF" w:rsidP="00284B2B">
    <w:pPr>
      <w:pStyle w:val="Hlavika"/>
      <w:tabs>
        <w:tab w:val="clear" w:pos="4536"/>
      </w:tabs>
      <w:spacing w:before="260"/>
      <w:rPr>
        <w:rFonts w:cs="Arial"/>
        <w:color w:val="21347B"/>
        <w:sz w:val="14"/>
        <w:szCs w:val="14"/>
      </w:rPr>
    </w:pPr>
    <w:r w:rsidRPr="00E27478">
      <w:rPr>
        <w:noProof/>
        <w:color w:val="21347B"/>
        <w:sz w:val="14"/>
        <w:szCs w:val="14"/>
      </w:rPr>
      <w:drawing>
        <wp:anchor distT="0" distB="0" distL="114300" distR="114300" simplePos="0" relativeHeight="251663872" behindDoc="0" locked="0" layoutInCell="1" allowOverlap="1" wp14:anchorId="03F9C0FD" wp14:editId="1F6D4B8E">
          <wp:simplePos x="0" y="0"/>
          <wp:positionH relativeFrom="margin">
            <wp:align>left</wp:align>
          </wp:positionH>
          <wp:positionV relativeFrom="paragraph">
            <wp:posOffset>98376</wp:posOffset>
          </wp:positionV>
          <wp:extent cx="1440000" cy="440598"/>
          <wp:effectExtent l="0" t="0" r="0" b="0"/>
          <wp:wrapSquare wrapText="bothSides"/>
          <wp:docPr id="309041875" name="Obrázok 309041875" descr="Mesto Trn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ok 4" descr="Mesto Trnav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0000" cy="440598"/>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7478">
      <w:rPr>
        <w:rFonts w:cs="Arial"/>
        <w:color w:val="21347B"/>
        <w:sz w:val="14"/>
        <w:szCs w:val="14"/>
      </w:rPr>
      <w:t>MESTSKÝ ÚRAD V TRNAVE</w:t>
    </w:r>
  </w:p>
  <w:p w14:paraId="0523FDB5" w14:textId="77777777" w:rsidR="00BF3BEF" w:rsidRPr="00E27478" w:rsidRDefault="00BF3BEF" w:rsidP="00BF3BEF">
    <w:pPr>
      <w:pStyle w:val="HlavikaTT"/>
      <w:rPr>
        <w:rFonts w:ascii="Arial" w:hAnsi="Arial" w:cs="Arial"/>
        <w:color w:val="21347B"/>
        <w:sz w:val="14"/>
        <w:szCs w:val="14"/>
      </w:rPr>
    </w:pPr>
    <w:r w:rsidRPr="00E27478">
      <w:rPr>
        <w:rFonts w:ascii="Arial" w:hAnsi="Arial" w:cs="Arial"/>
        <w:color w:val="21347B"/>
        <w:sz w:val="14"/>
        <w:szCs w:val="14"/>
      </w:rPr>
      <w:t xml:space="preserve">ODBOR </w:t>
    </w:r>
    <w:r w:rsidR="00E8242F">
      <w:rPr>
        <w:rFonts w:ascii="Arial" w:hAnsi="Arial" w:cs="Arial"/>
        <w:color w:val="21347B"/>
        <w:sz w:val="14"/>
        <w:szCs w:val="14"/>
      </w:rPr>
      <w:t>MAJETKOVÝ</w:t>
    </w:r>
  </w:p>
  <w:p w14:paraId="50C8CD3D" w14:textId="77777777" w:rsidR="00BF3BEF" w:rsidRPr="00E27478" w:rsidRDefault="00BF3BEF" w:rsidP="00BF3BEF">
    <w:pPr>
      <w:pStyle w:val="Hlavika"/>
      <w:rPr>
        <w:sz w:val="14"/>
        <w:szCs w:val="14"/>
      </w:rPr>
    </w:pPr>
    <w:r w:rsidRPr="00E27478">
      <w:rPr>
        <w:rFonts w:cs="Arial"/>
        <w:color w:val="21347B"/>
        <w:sz w:val="14"/>
        <w:szCs w:val="14"/>
      </w:rPr>
      <w:t>TRHOVÁ 3, 917 71 TRNAVA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4DF64" w14:textId="77777777" w:rsidR="00BF3BEF" w:rsidRPr="00AE581A" w:rsidRDefault="00BF3BEF" w:rsidP="00BF3BEF">
    <w:pPr>
      <w:pStyle w:val="Hlavika"/>
      <w:spacing w:before="240"/>
      <w:rPr>
        <w:rFonts w:cs="Arial"/>
        <w:color w:val="21347B"/>
        <w:sz w:val="18"/>
        <w:szCs w:val="18"/>
      </w:rPr>
    </w:pPr>
    <w:r w:rsidRPr="00AE581A">
      <w:rPr>
        <w:noProof/>
        <w:color w:val="21347B"/>
        <w:sz w:val="18"/>
        <w:szCs w:val="18"/>
      </w:rPr>
      <w:drawing>
        <wp:anchor distT="0" distB="0" distL="114300" distR="114300" simplePos="0" relativeHeight="251665920" behindDoc="0" locked="0" layoutInCell="1" allowOverlap="1" wp14:anchorId="6FEBD646" wp14:editId="458827B3">
          <wp:simplePos x="0" y="0"/>
          <wp:positionH relativeFrom="margin">
            <wp:align>left</wp:align>
          </wp:positionH>
          <wp:positionV relativeFrom="paragraph">
            <wp:posOffset>98376</wp:posOffset>
          </wp:positionV>
          <wp:extent cx="1512000" cy="462817"/>
          <wp:effectExtent l="0" t="0" r="0" b="0"/>
          <wp:wrapSquare wrapText="bothSides"/>
          <wp:docPr id="1156019557" name="Obrázok 1156019557" descr="Mesto Trn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ok 4" descr="Mesto Trnav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2000" cy="462817"/>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581A">
      <w:rPr>
        <w:rFonts w:cs="Arial"/>
        <w:color w:val="21347B"/>
        <w:sz w:val="18"/>
        <w:szCs w:val="18"/>
      </w:rPr>
      <w:t>MESTSKÝ ÚRAD V TRNAVE</w:t>
    </w:r>
  </w:p>
  <w:p w14:paraId="1A6ABD12" w14:textId="77777777" w:rsidR="00BF3BEF" w:rsidRPr="00077481" w:rsidRDefault="00BF3BEF" w:rsidP="00BF3BEF">
    <w:pPr>
      <w:pStyle w:val="HlavikaTT"/>
      <w:rPr>
        <w:rFonts w:ascii="Arial" w:hAnsi="Arial" w:cs="Arial"/>
        <w:color w:val="21347B"/>
      </w:rPr>
    </w:pPr>
    <w:r w:rsidRPr="00077481">
      <w:rPr>
        <w:rFonts w:ascii="Arial" w:hAnsi="Arial" w:cs="Arial"/>
        <w:color w:val="21347B"/>
      </w:rPr>
      <w:t>ODBOR KOMUNIKÁCIE A VZŤAHOV S VEREJNOSŤOU</w:t>
    </w:r>
  </w:p>
  <w:p w14:paraId="0BE428CB" w14:textId="77777777" w:rsidR="00BF3BEF" w:rsidRPr="00077481" w:rsidRDefault="00BF3BEF" w:rsidP="00BF3BEF">
    <w:pPr>
      <w:pStyle w:val="Hlavika"/>
      <w:rPr>
        <w:color w:val="21347B"/>
      </w:rPr>
    </w:pPr>
    <w:r w:rsidRPr="00077481">
      <w:rPr>
        <w:rFonts w:cs="Arial"/>
        <w:color w:val="21347B"/>
        <w:sz w:val="18"/>
        <w:szCs w:val="18"/>
      </w:rPr>
      <w:t>TRHOVÁ 3, 917 71 TRNAVA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40EB"/>
    <w:multiLevelType w:val="hybridMultilevel"/>
    <w:tmpl w:val="98021604"/>
    <w:lvl w:ilvl="0" w:tplc="7442A384">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CF66207"/>
    <w:multiLevelType w:val="hybridMultilevel"/>
    <w:tmpl w:val="AA760238"/>
    <w:lvl w:ilvl="0" w:tplc="CE86A724">
      <w:numFmt w:val="bullet"/>
      <w:lvlText w:val="•"/>
      <w:lvlJc w:val="left"/>
      <w:pPr>
        <w:ind w:left="1065" w:hanging="705"/>
      </w:pPr>
      <w:rPr>
        <w:rFonts w:ascii="Arial" w:eastAsiaTheme="minorHAnsi" w:hAnsi="Arial" w:cs="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5480FF0"/>
    <w:multiLevelType w:val="hybridMultilevel"/>
    <w:tmpl w:val="53F4314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192151D"/>
    <w:multiLevelType w:val="hybridMultilevel"/>
    <w:tmpl w:val="5FD039E4"/>
    <w:lvl w:ilvl="0" w:tplc="74F8C7C4">
      <w:start w:val="1"/>
      <w:numFmt w:val="decimal"/>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2DB6AAD"/>
    <w:multiLevelType w:val="multilevel"/>
    <w:tmpl w:val="9272BC2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1C756CD"/>
    <w:multiLevelType w:val="hybridMultilevel"/>
    <w:tmpl w:val="8D26887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DB132A4"/>
    <w:multiLevelType w:val="hybridMultilevel"/>
    <w:tmpl w:val="61626EF2"/>
    <w:lvl w:ilvl="0" w:tplc="85F21D60">
      <w:numFmt w:val="bullet"/>
      <w:lvlText w:val="-"/>
      <w:lvlJc w:val="left"/>
      <w:pPr>
        <w:ind w:left="644" w:hanging="360"/>
      </w:pPr>
      <w:rPr>
        <w:rFonts w:ascii="Arial" w:eastAsia="Times New Roman" w:hAnsi="Arial" w:cs="Aria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7" w15:restartNumberingAfterBreak="0">
    <w:nsid w:val="5E344D16"/>
    <w:multiLevelType w:val="hybridMultilevel"/>
    <w:tmpl w:val="2F6CA1F2"/>
    <w:lvl w:ilvl="0" w:tplc="3C7CE8C4">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66FB6903"/>
    <w:multiLevelType w:val="hybridMultilevel"/>
    <w:tmpl w:val="EC840B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678A661D"/>
    <w:multiLevelType w:val="hybridMultilevel"/>
    <w:tmpl w:val="05563320"/>
    <w:lvl w:ilvl="0" w:tplc="FDB6E8FE">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7F9538D9"/>
    <w:multiLevelType w:val="hybridMultilevel"/>
    <w:tmpl w:val="1F926FF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16cid:durableId="1452899303">
    <w:abstractNumId w:val="4"/>
  </w:num>
  <w:num w:numId="2" w16cid:durableId="1035351437">
    <w:abstractNumId w:val="2"/>
  </w:num>
  <w:num w:numId="3" w16cid:durableId="710492270">
    <w:abstractNumId w:val="10"/>
  </w:num>
  <w:num w:numId="4" w16cid:durableId="256406321">
    <w:abstractNumId w:val="8"/>
  </w:num>
  <w:num w:numId="5" w16cid:durableId="601456397">
    <w:abstractNumId w:val="1"/>
  </w:num>
  <w:num w:numId="6" w16cid:durableId="1520578860">
    <w:abstractNumId w:val="5"/>
  </w:num>
  <w:num w:numId="7" w16cid:durableId="225456966">
    <w:abstractNumId w:val="3"/>
  </w:num>
  <w:num w:numId="8" w16cid:durableId="1888224363">
    <w:abstractNumId w:val="0"/>
  </w:num>
  <w:num w:numId="9" w16cid:durableId="1168711735">
    <w:abstractNumId w:val="7"/>
  </w:num>
  <w:num w:numId="10" w16cid:durableId="1886982064">
    <w:abstractNumId w:val="9"/>
  </w:num>
  <w:num w:numId="11" w16cid:durableId="13209615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3AE"/>
    <w:rsid w:val="000349F2"/>
    <w:rsid w:val="0003690F"/>
    <w:rsid w:val="000520F8"/>
    <w:rsid w:val="00054630"/>
    <w:rsid w:val="000726FB"/>
    <w:rsid w:val="00073F77"/>
    <w:rsid w:val="00077481"/>
    <w:rsid w:val="00077A53"/>
    <w:rsid w:val="00086028"/>
    <w:rsid w:val="0009211F"/>
    <w:rsid w:val="000931DD"/>
    <w:rsid w:val="00096A92"/>
    <w:rsid w:val="000A0AAB"/>
    <w:rsid w:val="000A2E67"/>
    <w:rsid w:val="000B0EF9"/>
    <w:rsid w:val="000C5B3A"/>
    <w:rsid w:val="000E516C"/>
    <w:rsid w:val="000E63AE"/>
    <w:rsid w:val="000F0AC7"/>
    <w:rsid w:val="000F4792"/>
    <w:rsid w:val="000F662C"/>
    <w:rsid w:val="00110692"/>
    <w:rsid w:val="00110C0C"/>
    <w:rsid w:val="00111AC7"/>
    <w:rsid w:val="001200B4"/>
    <w:rsid w:val="00140E4F"/>
    <w:rsid w:val="00144793"/>
    <w:rsid w:val="00154A0A"/>
    <w:rsid w:val="00164A2B"/>
    <w:rsid w:val="00191221"/>
    <w:rsid w:val="001B7E70"/>
    <w:rsid w:val="001C24FC"/>
    <w:rsid w:val="001C6EE3"/>
    <w:rsid w:val="001C7FC8"/>
    <w:rsid w:val="001D74FB"/>
    <w:rsid w:val="001D7DE7"/>
    <w:rsid w:val="001E2385"/>
    <w:rsid w:val="001E32EF"/>
    <w:rsid w:val="001F4EB7"/>
    <w:rsid w:val="001F585D"/>
    <w:rsid w:val="002410F4"/>
    <w:rsid w:val="00253AFD"/>
    <w:rsid w:val="002560F8"/>
    <w:rsid w:val="00284B2B"/>
    <w:rsid w:val="0028762D"/>
    <w:rsid w:val="002A2F3E"/>
    <w:rsid w:val="002A4F72"/>
    <w:rsid w:val="002B1A46"/>
    <w:rsid w:val="002B6477"/>
    <w:rsid w:val="002B6556"/>
    <w:rsid w:val="002C0701"/>
    <w:rsid w:val="002C2AE1"/>
    <w:rsid w:val="002E40DB"/>
    <w:rsid w:val="00304B53"/>
    <w:rsid w:val="0032609E"/>
    <w:rsid w:val="003332B9"/>
    <w:rsid w:val="0033683C"/>
    <w:rsid w:val="003419A3"/>
    <w:rsid w:val="00343733"/>
    <w:rsid w:val="00345DA9"/>
    <w:rsid w:val="003506EA"/>
    <w:rsid w:val="0035293A"/>
    <w:rsid w:val="0035446A"/>
    <w:rsid w:val="003851FB"/>
    <w:rsid w:val="003A0419"/>
    <w:rsid w:val="003B18E7"/>
    <w:rsid w:val="003B3AE8"/>
    <w:rsid w:val="003B5193"/>
    <w:rsid w:val="003C79BF"/>
    <w:rsid w:val="003D3096"/>
    <w:rsid w:val="003E4267"/>
    <w:rsid w:val="003E47A6"/>
    <w:rsid w:val="003F46A0"/>
    <w:rsid w:val="00402DF7"/>
    <w:rsid w:val="0040549C"/>
    <w:rsid w:val="004729CA"/>
    <w:rsid w:val="0047543C"/>
    <w:rsid w:val="00485008"/>
    <w:rsid w:val="00497F3B"/>
    <w:rsid w:val="004B5064"/>
    <w:rsid w:val="004B5A1D"/>
    <w:rsid w:val="004B6361"/>
    <w:rsid w:val="004B7A32"/>
    <w:rsid w:val="004C1EBF"/>
    <w:rsid w:val="004F7FAB"/>
    <w:rsid w:val="005128D2"/>
    <w:rsid w:val="0051330A"/>
    <w:rsid w:val="00513511"/>
    <w:rsid w:val="00514460"/>
    <w:rsid w:val="00515CCD"/>
    <w:rsid w:val="00516F2B"/>
    <w:rsid w:val="00525422"/>
    <w:rsid w:val="00533D8D"/>
    <w:rsid w:val="00553698"/>
    <w:rsid w:val="00563B8B"/>
    <w:rsid w:val="00564B3A"/>
    <w:rsid w:val="005712F7"/>
    <w:rsid w:val="00594839"/>
    <w:rsid w:val="005A154E"/>
    <w:rsid w:val="005A1CB2"/>
    <w:rsid w:val="005A63D7"/>
    <w:rsid w:val="005A6630"/>
    <w:rsid w:val="005A745D"/>
    <w:rsid w:val="005E4FFD"/>
    <w:rsid w:val="005F1521"/>
    <w:rsid w:val="005F2173"/>
    <w:rsid w:val="005F3316"/>
    <w:rsid w:val="005F77C6"/>
    <w:rsid w:val="006033F0"/>
    <w:rsid w:val="00604DF6"/>
    <w:rsid w:val="0061525D"/>
    <w:rsid w:val="00620751"/>
    <w:rsid w:val="00630617"/>
    <w:rsid w:val="00640099"/>
    <w:rsid w:val="00650232"/>
    <w:rsid w:val="00652F8C"/>
    <w:rsid w:val="006714EE"/>
    <w:rsid w:val="00673519"/>
    <w:rsid w:val="006A1A94"/>
    <w:rsid w:val="006B4FBF"/>
    <w:rsid w:val="006B4FD6"/>
    <w:rsid w:val="006C6959"/>
    <w:rsid w:val="006D0DA4"/>
    <w:rsid w:val="006F0C4F"/>
    <w:rsid w:val="006F3690"/>
    <w:rsid w:val="006F481B"/>
    <w:rsid w:val="00714AAA"/>
    <w:rsid w:val="00717636"/>
    <w:rsid w:val="0072020C"/>
    <w:rsid w:val="00750D30"/>
    <w:rsid w:val="007712DF"/>
    <w:rsid w:val="0078420C"/>
    <w:rsid w:val="007A11E8"/>
    <w:rsid w:val="007B1493"/>
    <w:rsid w:val="007C22B7"/>
    <w:rsid w:val="007D6368"/>
    <w:rsid w:val="007E4E33"/>
    <w:rsid w:val="007F65A9"/>
    <w:rsid w:val="00801DC2"/>
    <w:rsid w:val="0081030C"/>
    <w:rsid w:val="0081206C"/>
    <w:rsid w:val="00826D36"/>
    <w:rsid w:val="00830325"/>
    <w:rsid w:val="008351C6"/>
    <w:rsid w:val="008375E5"/>
    <w:rsid w:val="00840595"/>
    <w:rsid w:val="00845268"/>
    <w:rsid w:val="00861227"/>
    <w:rsid w:val="00876203"/>
    <w:rsid w:val="0088372B"/>
    <w:rsid w:val="00890A7D"/>
    <w:rsid w:val="00892A09"/>
    <w:rsid w:val="00895695"/>
    <w:rsid w:val="008A7561"/>
    <w:rsid w:val="008B6F7C"/>
    <w:rsid w:val="008D586B"/>
    <w:rsid w:val="008E1A17"/>
    <w:rsid w:val="008E3CF4"/>
    <w:rsid w:val="009013F2"/>
    <w:rsid w:val="009138E1"/>
    <w:rsid w:val="0092220D"/>
    <w:rsid w:val="00923223"/>
    <w:rsid w:val="0092546E"/>
    <w:rsid w:val="009307C6"/>
    <w:rsid w:val="0094454F"/>
    <w:rsid w:val="00954D20"/>
    <w:rsid w:val="00957898"/>
    <w:rsid w:val="00963715"/>
    <w:rsid w:val="00970200"/>
    <w:rsid w:val="009809C1"/>
    <w:rsid w:val="009A10DC"/>
    <w:rsid w:val="009C43C3"/>
    <w:rsid w:val="009C71EF"/>
    <w:rsid w:val="009C7E90"/>
    <w:rsid w:val="00A02A3C"/>
    <w:rsid w:val="00A21151"/>
    <w:rsid w:val="00A25674"/>
    <w:rsid w:val="00A524DC"/>
    <w:rsid w:val="00A54BB4"/>
    <w:rsid w:val="00A55D16"/>
    <w:rsid w:val="00A6054F"/>
    <w:rsid w:val="00A775CA"/>
    <w:rsid w:val="00A8257C"/>
    <w:rsid w:val="00AA48C8"/>
    <w:rsid w:val="00AA5C9F"/>
    <w:rsid w:val="00AB018F"/>
    <w:rsid w:val="00AB0367"/>
    <w:rsid w:val="00AB72A6"/>
    <w:rsid w:val="00AB7E6D"/>
    <w:rsid w:val="00AC15F4"/>
    <w:rsid w:val="00AC3AF7"/>
    <w:rsid w:val="00AD1C9C"/>
    <w:rsid w:val="00AD3E50"/>
    <w:rsid w:val="00AD5401"/>
    <w:rsid w:val="00AE46AB"/>
    <w:rsid w:val="00AE581A"/>
    <w:rsid w:val="00AE668B"/>
    <w:rsid w:val="00AF0FB7"/>
    <w:rsid w:val="00B016A1"/>
    <w:rsid w:val="00B01865"/>
    <w:rsid w:val="00B023CD"/>
    <w:rsid w:val="00B077E1"/>
    <w:rsid w:val="00B1059E"/>
    <w:rsid w:val="00B13C05"/>
    <w:rsid w:val="00B21E05"/>
    <w:rsid w:val="00B41FAA"/>
    <w:rsid w:val="00B42D64"/>
    <w:rsid w:val="00B45DB9"/>
    <w:rsid w:val="00B54A72"/>
    <w:rsid w:val="00B6013C"/>
    <w:rsid w:val="00B60D12"/>
    <w:rsid w:val="00B75F98"/>
    <w:rsid w:val="00B83FAE"/>
    <w:rsid w:val="00B91CD8"/>
    <w:rsid w:val="00BA699E"/>
    <w:rsid w:val="00BD7787"/>
    <w:rsid w:val="00BE09FD"/>
    <w:rsid w:val="00BE7826"/>
    <w:rsid w:val="00BF3BEF"/>
    <w:rsid w:val="00C114A3"/>
    <w:rsid w:val="00C12FAA"/>
    <w:rsid w:val="00C4544E"/>
    <w:rsid w:val="00C47399"/>
    <w:rsid w:val="00C5574B"/>
    <w:rsid w:val="00C63D25"/>
    <w:rsid w:val="00C6410F"/>
    <w:rsid w:val="00C82D32"/>
    <w:rsid w:val="00C85E00"/>
    <w:rsid w:val="00C95591"/>
    <w:rsid w:val="00C97632"/>
    <w:rsid w:val="00CA6E9C"/>
    <w:rsid w:val="00CA6FB2"/>
    <w:rsid w:val="00CB06DA"/>
    <w:rsid w:val="00CB26D3"/>
    <w:rsid w:val="00CB641D"/>
    <w:rsid w:val="00CD3A12"/>
    <w:rsid w:val="00CD78FF"/>
    <w:rsid w:val="00CE406A"/>
    <w:rsid w:val="00D00DD3"/>
    <w:rsid w:val="00D065A1"/>
    <w:rsid w:val="00D06B21"/>
    <w:rsid w:val="00D26F57"/>
    <w:rsid w:val="00D32E8D"/>
    <w:rsid w:val="00D55ADB"/>
    <w:rsid w:val="00D57768"/>
    <w:rsid w:val="00D60132"/>
    <w:rsid w:val="00D74019"/>
    <w:rsid w:val="00D7753A"/>
    <w:rsid w:val="00D92060"/>
    <w:rsid w:val="00D928B3"/>
    <w:rsid w:val="00DA008F"/>
    <w:rsid w:val="00DA6E50"/>
    <w:rsid w:val="00DB4EE5"/>
    <w:rsid w:val="00DF7E17"/>
    <w:rsid w:val="00E00866"/>
    <w:rsid w:val="00E01834"/>
    <w:rsid w:val="00E11534"/>
    <w:rsid w:val="00E123E2"/>
    <w:rsid w:val="00E15B20"/>
    <w:rsid w:val="00E16452"/>
    <w:rsid w:val="00E27478"/>
    <w:rsid w:val="00E32EF2"/>
    <w:rsid w:val="00E476B8"/>
    <w:rsid w:val="00E52122"/>
    <w:rsid w:val="00E525DC"/>
    <w:rsid w:val="00E553A2"/>
    <w:rsid w:val="00E62647"/>
    <w:rsid w:val="00E672DB"/>
    <w:rsid w:val="00E73485"/>
    <w:rsid w:val="00E80D78"/>
    <w:rsid w:val="00E8242F"/>
    <w:rsid w:val="00E87B53"/>
    <w:rsid w:val="00EA04F9"/>
    <w:rsid w:val="00EA6C37"/>
    <w:rsid w:val="00EA6F65"/>
    <w:rsid w:val="00EB25FC"/>
    <w:rsid w:val="00EB2CB5"/>
    <w:rsid w:val="00EB5D2E"/>
    <w:rsid w:val="00EB6CEB"/>
    <w:rsid w:val="00EB7E2D"/>
    <w:rsid w:val="00EC7156"/>
    <w:rsid w:val="00ED2AEE"/>
    <w:rsid w:val="00ED3BA4"/>
    <w:rsid w:val="00ED71DA"/>
    <w:rsid w:val="00EE0FA7"/>
    <w:rsid w:val="00EE1098"/>
    <w:rsid w:val="00EF5E0C"/>
    <w:rsid w:val="00EF77AC"/>
    <w:rsid w:val="00F0572E"/>
    <w:rsid w:val="00F13FED"/>
    <w:rsid w:val="00F211BF"/>
    <w:rsid w:val="00F354A9"/>
    <w:rsid w:val="00F4419D"/>
    <w:rsid w:val="00F50228"/>
    <w:rsid w:val="00F57CE8"/>
    <w:rsid w:val="00F629A3"/>
    <w:rsid w:val="00F62D68"/>
    <w:rsid w:val="00F65B4B"/>
    <w:rsid w:val="00F71EEC"/>
    <w:rsid w:val="00FA1CF6"/>
    <w:rsid w:val="00FA5C85"/>
    <w:rsid w:val="00FC067F"/>
    <w:rsid w:val="00FC239A"/>
    <w:rsid w:val="00FD2AE2"/>
    <w:rsid w:val="00FF51B6"/>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7B401"/>
  <w15:chartTrackingRefBased/>
  <w15:docId w15:val="{4D8E7B86-5BBF-4A9C-B284-6EC2A5B4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A6E9C"/>
    <w:pPr>
      <w:jc w:val="both"/>
    </w:pPr>
    <w:rPr>
      <w:rFonts w:ascii="Arial" w:hAnsi="Arial"/>
      <w:color w:val="0C327B"/>
      <w:sz w:val="20"/>
    </w:rPr>
  </w:style>
  <w:style w:type="paragraph" w:styleId="Nadpis1">
    <w:name w:val="heading 1"/>
    <w:basedOn w:val="Normlny"/>
    <w:next w:val="Normlny"/>
    <w:link w:val="Nadpis1Char"/>
    <w:uiPriority w:val="9"/>
    <w:qFormat/>
    <w:rsid w:val="00CA6E9C"/>
    <w:pPr>
      <w:keepNext/>
      <w:keepLines/>
      <w:spacing w:after="0"/>
      <w:jc w:val="center"/>
      <w:outlineLvl w:val="0"/>
    </w:pPr>
    <w:rPr>
      <w:rFonts w:eastAsiaTheme="majorEastAsia" w:cstheme="majorBidi"/>
      <w:b/>
      <w:sz w:val="22"/>
      <w:szCs w:val="32"/>
    </w:rPr>
  </w:style>
  <w:style w:type="paragraph" w:styleId="Nadpis2">
    <w:name w:val="heading 2"/>
    <w:basedOn w:val="Normlny"/>
    <w:next w:val="Normlny"/>
    <w:link w:val="Nadpis2Char"/>
    <w:uiPriority w:val="9"/>
    <w:unhideWhenUsed/>
    <w:qFormat/>
    <w:rsid w:val="00AB7E6D"/>
    <w:pPr>
      <w:keepNext/>
      <w:keepLines/>
      <w:spacing w:before="40" w:after="0"/>
      <w:outlineLvl w:val="1"/>
    </w:pPr>
    <w:rPr>
      <w:rFonts w:eastAsiaTheme="majorEastAsia" w:cstheme="majorBidi"/>
      <w:b/>
      <w:szCs w:val="26"/>
    </w:rPr>
  </w:style>
  <w:style w:type="paragraph" w:styleId="Nadpis3">
    <w:name w:val="heading 3"/>
    <w:basedOn w:val="Normlny"/>
    <w:next w:val="Normlny"/>
    <w:link w:val="Nadpis3Char"/>
    <w:uiPriority w:val="9"/>
    <w:semiHidden/>
    <w:unhideWhenUsed/>
    <w:qFormat/>
    <w:rsid w:val="00F211BF"/>
    <w:pPr>
      <w:keepNext/>
      <w:keepLines/>
      <w:spacing w:before="40" w:after="0"/>
      <w:outlineLvl w:val="2"/>
    </w:pPr>
    <w:rPr>
      <w:rFonts w:eastAsiaTheme="majorEastAsia"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B7A3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B7A32"/>
  </w:style>
  <w:style w:type="paragraph" w:styleId="Pta">
    <w:name w:val="footer"/>
    <w:basedOn w:val="Normlny"/>
    <w:link w:val="PtaChar"/>
    <w:uiPriority w:val="99"/>
    <w:unhideWhenUsed/>
    <w:rsid w:val="002A4F72"/>
    <w:pPr>
      <w:tabs>
        <w:tab w:val="center" w:pos="4536"/>
        <w:tab w:val="right" w:pos="9072"/>
      </w:tabs>
      <w:spacing w:after="0" w:line="240" w:lineRule="auto"/>
    </w:pPr>
    <w:rPr>
      <w:sz w:val="18"/>
    </w:rPr>
  </w:style>
  <w:style w:type="character" w:customStyle="1" w:styleId="PtaChar">
    <w:name w:val="Päta Char"/>
    <w:basedOn w:val="Predvolenpsmoodseku"/>
    <w:link w:val="Pta"/>
    <w:uiPriority w:val="99"/>
    <w:rsid w:val="002A4F72"/>
    <w:rPr>
      <w:rFonts w:ascii="Arial" w:hAnsi="Arial"/>
      <w:color w:val="0C327B"/>
      <w:sz w:val="18"/>
    </w:rPr>
  </w:style>
  <w:style w:type="table" w:styleId="Mriekatabuky">
    <w:name w:val="Table Grid"/>
    <w:basedOn w:val="Normlnatabuka"/>
    <w:uiPriority w:val="39"/>
    <w:rsid w:val="004B7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4B7A32"/>
    <w:pPr>
      <w:spacing w:after="0" w:line="276" w:lineRule="auto"/>
    </w:pPr>
    <w:rPr>
      <w:rFonts w:ascii="Arial" w:eastAsia="Arial" w:hAnsi="Arial" w:cs="Arial"/>
      <w:lang w:val="en" w:eastAsia="sk-SK"/>
    </w:rPr>
    <w:tblPr>
      <w:tblCellMar>
        <w:top w:w="0" w:type="dxa"/>
        <w:left w:w="0" w:type="dxa"/>
        <w:bottom w:w="0" w:type="dxa"/>
        <w:right w:w="0" w:type="dxa"/>
      </w:tblCellMar>
    </w:tblPr>
  </w:style>
  <w:style w:type="paragraph" w:styleId="Bezriadkovania">
    <w:name w:val="No Spacing"/>
    <w:uiPriority w:val="1"/>
    <w:qFormat/>
    <w:rsid w:val="003851FB"/>
    <w:pPr>
      <w:spacing w:after="0" w:line="274" w:lineRule="auto"/>
    </w:pPr>
    <w:rPr>
      <w:rFonts w:ascii="Arial" w:hAnsi="Arial"/>
      <w:color w:val="0C327B"/>
    </w:rPr>
  </w:style>
  <w:style w:type="character" w:styleId="Zstupntext">
    <w:name w:val="Placeholder Text"/>
    <w:basedOn w:val="Predvolenpsmoodseku"/>
    <w:uiPriority w:val="99"/>
    <w:semiHidden/>
    <w:rsid w:val="009C43C3"/>
    <w:rPr>
      <w:color w:val="808080"/>
    </w:rPr>
  </w:style>
  <w:style w:type="character" w:customStyle="1" w:styleId="Nadpis1Char">
    <w:name w:val="Nadpis 1 Char"/>
    <w:basedOn w:val="Predvolenpsmoodseku"/>
    <w:link w:val="Nadpis1"/>
    <w:uiPriority w:val="9"/>
    <w:rsid w:val="00CA6E9C"/>
    <w:rPr>
      <w:rFonts w:ascii="Arial" w:eastAsiaTheme="majorEastAsia" w:hAnsi="Arial" w:cstheme="majorBidi"/>
      <w:b/>
      <w:color w:val="0C327B"/>
      <w:szCs w:val="32"/>
    </w:rPr>
  </w:style>
  <w:style w:type="character" w:customStyle="1" w:styleId="Nadpis2Char">
    <w:name w:val="Nadpis 2 Char"/>
    <w:basedOn w:val="Predvolenpsmoodseku"/>
    <w:link w:val="Nadpis2"/>
    <w:uiPriority w:val="9"/>
    <w:rsid w:val="00AB7E6D"/>
    <w:rPr>
      <w:rFonts w:ascii="Arial" w:eastAsiaTheme="majorEastAsia" w:hAnsi="Arial" w:cstheme="majorBidi"/>
      <w:b/>
      <w:color w:val="0C327B"/>
      <w:szCs w:val="26"/>
    </w:rPr>
  </w:style>
  <w:style w:type="paragraph" w:styleId="Nzov">
    <w:name w:val="Title"/>
    <w:basedOn w:val="Normlny"/>
    <w:next w:val="Normlny"/>
    <w:link w:val="NzovChar"/>
    <w:uiPriority w:val="10"/>
    <w:qFormat/>
    <w:rsid w:val="00F211BF"/>
    <w:pPr>
      <w:spacing w:after="0" w:line="240" w:lineRule="auto"/>
      <w:contextualSpacing/>
    </w:pPr>
    <w:rPr>
      <w:rFonts w:eastAsiaTheme="majorEastAsia" w:cstheme="majorBidi"/>
      <w:spacing w:val="-10"/>
      <w:kern w:val="28"/>
      <w:sz w:val="56"/>
      <w:szCs w:val="56"/>
    </w:rPr>
  </w:style>
  <w:style w:type="character" w:customStyle="1" w:styleId="NzovChar">
    <w:name w:val="Názov Char"/>
    <w:basedOn w:val="Predvolenpsmoodseku"/>
    <w:link w:val="Nzov"/>
    <w:uiPriority w:val="10"/>
    <w:rsid w:val="00F211BF"/>
    <w:rPr>
      <w:rFonts w:ascii="Arial" w:eastAsiaTheme="majorEastAsia" w:hAnsi="Arial" w:cstheme="majorBidi"/>
      <w:color w:val="0C327B"/>
      <w:spacing w:val="-10"/>
      <w:kern w:val="28"/>
      <w:sz w:val="56"/>
      <w:szCs w:val="56"/>
    </w:rPr>
  </w:style>
  <w:style w:type="character" w:customStyle="1" w:styleId="Nadpis3Char">
    <w:name w:val="Nadpis 3 Char"/>
    <w:basedOn w:val="Predvolenpsmoodseku"/>
    <w:link w:val="Nadpis3"/>
    <w:uiPriority w:val="9"/>
    <w:semiHidden/>
    <w:rsid w:val="00F211BF"/>
    <w:rPr>
      <w:rFonts w:ascii="Arial" w:eastAsiaTheme="majorEastAsia" w:hAnsi="Arial" w:cstheme="majorBidi"/>
      <w:color w:val="1F3763" w:themeColor="accent1" w:themeShade="7F"/>
      <w:sz w:val="24"/>
      <w:szCs w:val="24"/>
    </w:rPr>
  </w:style>
  <w:style w:type="paragraph" w:styleId="Podtitul">
    <w:name w:val="Subtitle"/>
    <w:basedOn w:val="Normlny"/>
    <w:next w:val="Normlny"/>
    <w:link w:val="PodtitulChar"/>
    <w:uiPriority w:val="11"/>
    <w:qFormat/>
    <w:rsid w:val="00F211BF"/>
    <w:pPr>
      <w:numPr>
        <w:ilvl w:val="1"/>
      </w:numPr>
    </w:pPr>
    <w:rPr>
      <w:rFonts w:eastAsiaTheme="minorEastAsia"/>
      <w:color w:val="5A5A5A" w:themeColor="text1" w:themeTint="A5"/>
      <w:spacing w:val="15"/>
    </w:rPr>
  </w:style>
  <w:style w:type="character" w:customStyle="1" w:styleId="PodtitulChar">
    <w:name w:val="Podtitul Char"/>
    <w:basedOn w:val="Predvolenpsmoodseku"/>
    <w:link w:val="Podtitul"/>
    <w:uiPriority w:val="11"/>
    <w:rsid w:val="00F211BF"/>
    <w:rPr>
      <w:rFonts w:ascii="Arial" w:eastAsiaTheme="minorEastAsia" w:hAnsi="Arial"/>
      <w:color w:val="5A5A5A" w:themeColor="text1" w:themeTint="A5"/>
      <w:spacing w:val="15"/>
    </w:rPr>
  </w:style>
  <w:style w:type="character" w:styleId="Vrazn">
    <w:name w:val="Strong"/>
    <w:basedOn w:val="Predvolenpsmoodseku"/>
    <w:uiPriority w:val="22"/>
    <w:qFormat/>
    <w:rsid w:val="00F211BF"/>
    <w:rPr>
      <w:rFonts w:ascii="Arial" w:hAnsi="Arial"/>
      <w:b/>
      <w:bCs/>
    </w:rPr>
  </w:style>
  <w:style w:type="paragraph" w:customStyle="1" w:styleId="HlavikaTT">
    <w:name w:val="HlavičkaTT"/>
    <w:basedOn w:val="Normlny"/>
    <w:qFormat/>
    <w:rsid w:val="00AB7E6D"/>
    <w:pPr>
      <w:widowControl w:val="0"/>
      <w:pBdr>
        <w:top w:val="nil"/>
        <w:left w:val="nil"/>
        <w:bottom w:val="nil"/>
        <w:right w:val="nil"/>
        <w:between w:val="nil"/>
      </w:pBdr>
      <w:spacing w:after="0" w:line="240" w:lineRule="auto"/>
    </w:pPr>
    <w:rPr>
      <w:rFonts w:ascii="Work Sans Medium" w:eastAsia="Work Sans Medium" w:hAnsi="Work Sans Medium" w:cs="Work Sans Medium"/>
      <w:sz w:val="18"/>
      <w:szCs w:val="18"/>
    </w:rPr>
  </w:style>
  <w:style w:type="paragraph" w:customStyle="1" w:styleId="OdvolvajcepsmoTT">
    <w:name w:val="Odvolávajúce pásmo TT"/>
    <w:basedOn w:val="Normlny"/>
    <w:qFormat/>
    <w:rsid w:val="00892A09"/>
    <w:pPr>
      <w:tabs>
        <w:tab w:val="left" w:pos="2643"/>
        <w:tab w:val="left" w:pos="5286"/>
        <w:tab w:val="left" w:pos="7693"/>
      </w:tabs>
      <w:spacing w:after="0"/>
    </w:pPr>
    <w:rPr>
      <w:b/>
      <w:bCs/>
      <w:sz w:val="18"/>
    </w:rPr>
  </w:style>
  <w:style w:type="paragraph" w:customStyle="1" w:styleId="AdrestTT">
    <w:name w:val="Adresát TT"/>
    <w:basedOn w:val="Bezriadkovania"/>
    <w:qFormat/>
    <w:rsid w:val="0092220D"/>
    <w:pPr>
      <w:spacing w:line="283" w:lineRule="auto"/>
    </w:pPr>
  </w:style>
  <w:style w:type="paragraph" w:customStyle="1" w:styleId="OdvolvajcepsmotextTT">
    <w:name w:val="Odvolávajúce pásmo text TT"/>
    <w:basedOn w:val="OdvolvajcepsmoTT"/>
    <w:qFormat/>
    <w:rsid w:val="002A4F72"/>
    <w:pPr>
      <w:spacing w:line="240" w:lineRule="auto"/>
    </w:pPr>
    <w:rPr>
      <w:b w:val="0"/>
    </w:rPr>
  </w:style>
  <w:style w:type="paragraph" w:customStyle="1" w:styleId="Podpis-TT">
    <w:name w:val="Podpis - TT"/>
    <w:basedOn w:val="Normlny"/>
    <w:qFormat/>
    <w:rsid w:val="001D74FB"/>
    <w:pPr>
      <w:spacing w:after="60" w:line="240" w:lineRule="auto"/>
      <w:ind w:left="4536"/>
      <w:jc w:val="center"/>
    </w:pPr>
  </w:style>
  <w:style w:type="paragraph" w:styleId="Odsekzoznamu">
    <w:name w:val="List Paragraph"/>
    <w:basedOn w:val="Normlny"/>
    <w:uiPriority w:val="34"/>
    <w:qFormat/>
    <w:rsid w:val="00AB7E6D"/>
    <w:pPr>
      <w:ind w:left="720"/>
      <w:contextualSpacing/>
    </w:pPr>
  </w:style>
  <w:style w:type="paragraph" w:customStyle="1" w:styleId="Podpis-TTFunkcia">
    <w:name w:val="Podpis - TT Funkcia"/>
    <w:basedOn w:val="Podpis-TT"/>
    <w:qFormat/>
    <w:rsid w:val="00AB7E6D"/>
    <w:pPr>
      <w:spacing w:after="480"/>
    </w:pPr>
  </w:style>
  <w:style w:type="character" w:styleId="Hypertextovprepojenie">
    <w:name w:val="Hyperlink"/>
    <w:basedOn w:val="Predvolenpsmoodseku"/>
    <w:uiPriority w:val="99"/>
    <w:unhideWhenUsed/>
    <w:rsid w:val="00C47399"/>
    <w:rPr>
      <w:color w:val="0563C1" w:themeColor="hyperlink"/>
      <w:u w:val="single"/>
    </w:rPr>
  </w:style>
  <w:style w:type="character" w:styleId="Nevyrieenzmienka">
    <w:name w:val="Unresolved Mention"/>
    <w:basedOn w:val="Predvolenpsmoodseku"/>
    <w:uiPriority w:val="99"/>
    <w:semiHidden/>
    <w:unhideWhenUsed/>
    <w:rsid w:val="00C47399"/>
    <w:rPr>
      <w:color w:val="605E5C"/>
      <w:shd w:val="clear" w:color="auto" w:fill="E1DFDD"/>
    </w:rPr>
  </w:style>
  <w:style w:type="character" w:styleId="Odkaznakomentr">
    <w:name w:val="annotation reference"/>
    <w:basedOn w:val="Predvolenpsmoodseku"/>
    <w:uiPriority w:val="99"/>
    <w:semiHidden/>
    <w:unhideWhenUsed/>
    <w:rsid w:val="00673519"/>
    <w:rPr>
      <w:sz w:val="16"/>
      <w:szCs w:val="16"/>
    </w:rPr>
  </w:style>
  <w:style w:type="paragraph" w:styleId="Textkomentra">
    <w:name w:val="annotation text"/>
    <w:basedOn w:val="Normlny"/>
    <w:link w:val="TextkomentraChar"/>
    <w:uiPriority w:val="99"/>
    <w:unhideWhenUsed/>
    <w:rsid w:val="00673519"/>
    <w:pPr>
      <w:spacing w:line="240" w:lineRule="auto"/>
    </w:pPr>
    <w:rPr>
      <w:szCs w:val="20"/>
    </w:rPr>
  </w:style>
  <w:style w:type="character" w:customStyle="1" w:styleId="TextkomentraChar">
    <w:name w:val="Text komentára Char"/>
    <w:basedOn w:val="Predvolenpsmoodseku"/>
    <w:link w:val="Textkomentra"/>
    <w:uiPriority w:val="99"/>
    <w:rsid w:val="00673519"/>
    <w:rPr>
      <w:rFonts w:ascii="Arial" w:hAnsi="Arial"/>
      <w:color w:val="0C327B"/>
      <w:sz w:val="20"/>
      <w:szCs w:val="20"/>
    </w:rPr>
  </w:style>
  <w:style w:type="paragraph" w:styleId="Predmetkomentra">
    <w:name w:val="annotation subject"/>
    <w:basedOn w:val="Textkomentra"/>
    <w:next w:val="Textkomentra"/>
    <w:link w:val="PredmetkomentraChar"/>
    <w:uiPriority w:val="99"/>
    <w:semiHidden/>
    <w:unhideWhenUsed/>
    <w:rsid w:val="00673519"/>
    <w:rPr>
      <w:b/>
      <w:bCs/>
    </w:rPr>
  </w:style>
  <w:style w:type="character" w:customStyle="1" w:styleId="PredmetkomentraChar">
    <w:name w:val="Predmet komentára Char"/>
    <w:basedOn w:val="TextkomentraChar"/>
    <w:link w:val="Predmetkomentra"/>
    <w:uiPriority w:val="99"/>
    <w:semiHidden/>
    <w:rsid w:val="00673519"/>
    <w:rPr>
      <w:rFonts w:ascii="Arial" w:hAnsi="Arial"/>
      <w:b/>
      <w:bCs/>
      <w:color w:val="0C327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trnava.s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Pou&#382;&#237;vatelia\majcinova\Dokumenty\zaslanie%20materi&#225;lov%20na%20OP\august\MZ%20485.dotx"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5F9BE40AF0D2746B0E0DBEDE2E187BA" ma:contentTypeVersion="22" ma:contentTypeDescription="Umožňuje vytvoriť nový dokument." ma:contentTypeScope="" ma:versionID="2362798f5fb73621513c72ac29debdff">
  <xsd:schema xmlns:xsd="http://www.w3.org/2001/XMLSchema" xmlns:xs="http://www.w3.org/2001/XMLSchema" xmlns:p="http://schemas.microsoft.com/office/2006/metadata/properties" xmlns:ns2="d7f1b0c1-dff4-4568-87ed-cbd3a8f3ab10" xmlns:ns3="1c7dc6eb-3e06-48f1-84aa-55e7bcaa8101" targetNamespace="http://schemas.microsoft.com/office/2006/metadata/properties" ma:root="true" ma:fieldsID="8d7632f1139c4a925c8bc8deb947aea4" ns2:_="" ns3:_="">
    <xsd:import namespace="d7f1b0c1-dff4-4568-87ed-cbd3a8f3ab10"/>
    <xsd:import namespace="1c7dc6eb-3e06-48f1-84aa-55e7bcaa810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Location" minOccurs="0"/>
                <xsd:element ref="ns3:MediaServiceObjectDetectorVersions" minOccurs="0"/>
                <xsd:element ref="ns3:_Flow_SignoffStatu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f1b0c1-dff4-4568-87ed-cbd3a8f3ab10"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TaxCatchAll" ma:index="20" nillable="true" ma:displayName="Taxonomy Catch All Column" ma:hidden="true" ma:list="{7a13cd27-58f3-4102-9956-fe370df10ff2}" ma:internalName="TaxCatchAll" ma:showField="CatchAllData" ma:web="d7f1b0c1-dff4-4568-87ed-cbd3a8f3ab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7dc6eb-3e06-48f1-84aa-55e7bcaa810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a" ma:readOnly="false" ma:fieldId="{5cf76f15-5ced-4ddc-b409-7134ff3c332f}" ma:taxonomyMulti="true" ma:sspId="8db7f228-e983-4e80-99d7-2214a0f7b6c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_Flow_SignoffStatus" ma:index="25" nillable="true" ma:displayName="Stav odhlásenia" ma:internalName="Stav_x0020_odhl_x00e1_senia">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vý prvok a dátum" Version="1987"/>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7f1b0c1-dff4-4568-87ed-cbd3a8f3ab10" xsi:nil="true"/>
    <lcf76f155ced4ddcb4097134ff3c332f xmlns="1c7dc6eb-3e06-48f1-84aa-55e7bcaa8101">
      <Terms xmlns="http://schemas.microsoft.com/office/infopath/2007/PartnerControls"/>
    </lcf76f155ced4ddcb4097134ff3c332f>
    <_Flow_SignoffStatus xmlns="1c7dc6eb-3e06-48f1-84aa-55e7bcaa8101" xsi:nil="true"/>
  </documentManagement>
</p:properties>
</file>

<file path=customXml/itemProps1.xml><?xml version="1.0" encoding="utf-8"?>
<ds:datastoreItem xmlns:ds="http://schemas.openxmlformats.org/officeDocument/2006/customXml" ds:itemID="{14789110-C112-4F20-BFF5-F18EBABD2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f1b0c1-dff4-4568-87ed-cbd3a8f3ab10"/>
    <ds:schemaRef ds:uri="1c7dc6eb-3e06-48f1-84aa-55e7bcaa81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0C6FBF-10A3-4223-B3D4-8BA757148F7C}">
  <ds:schemaRefs>
    <ds:schemaRef ds:uri="http://schemas.openxmlformats.org/officeDocument/2006/bibliography"/>
  </ds:schemaRefs>
</ds:datastoreItem>
</file>

<file path=customXml/itemProps3.xml><?xml version="1.0" encoding="utf-8"?>
<ds:datastoreItem xmlns:ds="http://schemas.openxmlformats.org/officeDocument/2006/customXml" ds:itemID="{9518154F-5AF8-4B54-A357-5D898FC76EEC}">
  <ds:schemaRefs>
    <ds:schemaRef ds:uri="http://schemas.microsoft.com/sharepoint/v3/contenttype/forms"/>
  </ds:schemaRefs>
</ds:datastoreItem>
</file>

<file path=customXml/itemProps4.xml><?xml version="1.0" encoding="utf-8"?>
<ds:datastoreItem xmlns:ds="http://schemas.openxmlformats.org/officeDocument/2006/customXml" ds:itemID="{F929CD0B-E06D-4A7D-B046-FE28F550098B}">
  <ds:schemaRefs>
    <ds:schemaRef ds:uri="http://schemas.microsoft.com/office/2006/metadata/properties"/>
    <ds:schemaRef ds:uri="http://schemas.microsoft.com/office/infopath/2007/PartnerControls"/>
    <ds:schemaRef ds:uri="d7f1b0c1-dff4-4568-87ed-cbd3a8f3ab10"/>
    <ds:schemaRef ds:uri="1c7dc6eb-3e06-48f1-84aa-55e7bcaa8101"/>
  </ds:schemaRefs>
</ds:datastoreItem>
</file>

<file path=docProps/app.xml><?xml version="1.0" encoding="utf-8"?>
<Properties xmlns="http://schemas.openxmlformats.org/officeDocument/2006/extended-properties" xmlns:vt="http://schemas.openxmlformats.org/officeDocument/2006/docPropsVTypes">
  <Template>MZ 485</Template>
  <TotalTime>635</TotalTime>
  <Pages>4</Pages>
  <Words>938</Words>
  <Characters>5349</Characters>
  <Application>Microsoft Office Word</Application>
  <DocSecurity>0</DocSecurity>
  <Lines>44</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Zámer prevodu majetku mesta formou zámeny - RÚVZ</dc:title>
  <dc:subject/>
  <dc:creator>Mgr. Monika Majčínová</dc:creator>
  <cp:keywords/>
  <dc:description/>
  <cp:lastModifiedBy>Gabriela Bučányová</cp:lastModifiedBy>
  <cp:revision>29</cp:revision>
  <cp:lastPrinted>2026-04-08T12:43:00Z</cp:lastPrinted>
  <dcterms:created xsi:type="dcterms:W3CDTF">2025-11-21T09:15:00Z</dcterms:created>
  <dcterms:modified xsi:type="dcterms:W3CDTF">2026-09-03T05:58:00Z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0x010100B5F9BE40AF0D2746B0E0DBEDE2E187BA</vt:lpwstr>
  </property>
  <property fmtid="{D5CDD505-2E9C-101B-9397-08002B2CF9AE}" pid="3" name="MediaServiceImageTags">
    <vt:lpwstr/>
  </property>
</Properties>
</file>