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723CE" w14:textId="3678A21B" w:rsidR="00E11534" w:rsidRPr="000E1754" w:rsidRDefault="00E11534" w:rsidP="000E1754">
      <w:pPr>
        <w:pStyle w:val="Nadpis1"/>
        <w:spacing w:after="240"/>
        <w:rPr>
          <w:sz w:val="32"/>
        </w:rPr>
      </w:pPr>
      <w:r w:rsidRPr="000E1754">
        <w:rPr>
          <w:sz w:val="32"/>
        </w:rPr>
        <w:t>Zámer prevodu majetku formou predaja</w:t>
      </w:r>
      <w:r w:rsidR="00E123E2" w:rsidRPr="000E1754">
        <w:rPr>
          <w:sz w:val="32"/>
        </w:rPr>
        <w:br/>
      </w:r>
      <w:r w:rsidRPr="000E1754">
        <w:rPr>
          <w:sz w:val="32"/>
        </w:rPr>
        <w:t>v zmysle ustanovenia § 9a ods. 15, písm. f) zákona č. 138/1991 Zb. o majetku obcí v</w:t>
      </w:r>
      <w:r w:rsidR="00D06EAF" w:rsidRPr="000E1754">
        <w:rPr>
          <w:sz w:val="32"/>
        </w:rPr>
        <w:t> </w:t>
      </w:r>
      <w:r w:rsidRPr="000E1754">
        <w:rPr>
          <w:sz w:val="32"/>
        </w:rPr>
        <w:t>znení</w:t>
      </w:r>
      <w:r w:rsidR="00D06EAF" w:rsidRPr="000E1754">
        <w:rPr>
          <w:sz w:val="32"/>
        </w:rPr>
        <w:t xml:space="preserve"> </w:t>
      </w:r>
      <w:r w:rsidRPr="000E1754">
        <w:rPr>
          <w:sz w:val="32"/>
        </w:rPr>
        <w:t>neskorších predpisov</w:t>
      </w:r>
    </w:p>
    <w:p w14:paraId="422570F3" w14:textId="6057310B" w:rsidR="00E11534" w:rsidRPr="00D06EAF" w:rsidRDefault="00E11534" w:rsidP="000E1754">
      <w:pPr>
        <w:spacing w:before="240" w:line="360" w:lineRule="auto"/>
        <w:rPr>
          <w:sz w:val="24"/>
          <w:szCs w:val="24"/>
        </w:rPr>
      </w:pPr>
      <w:r w:rsidRPr="00D06EAF">
        <w:rPr>
          <w:sz w:val="24"/>
          <w:szCs w:val="24"/>
        </w:rPr>
        <w:t xml:space="preserve">Mesto Trnava v súlade s ustanovením § 9a ods. 15, písm. f) zákona č. 138/1991 Zb. o majetku obcí v znení neskorších predpisov a v znení § 5 ods. 2 písm. </w:t>
      </w:r>
      <w:r w:rsidR="00357390" w:rsidRPr="00D06EAF">
        <w:rPr>
          <w:sz w:val="24"/>
          <w:szCs w:val="24"/>
        </w:rPr>
        <w:t>a</w:t>
      </w:r>
      <w:r w:rsidRPr="00D06EAF">
        <w:rPr>
          <w:sz w:val="24"/>
          <w:szCs w:val="24"/>
        </w:rPr>
        <w:t>)</w:t>
      </w:r>
      <w:r w:rsidR="008B4A0D" w:rsidRPr="00D06EAF">
        <w:rPr>
          <w:sz w:val="24"/>
          <w:szCs w:val="24"/>
        </w:rPr>
        <w:t>,</w:t>
      </w:r>
      <w:r w:rsidR="0004758C" w:rsidRPr="00D06EAF">
        <w:rPr>
          <w:sz w:val="24"/>
          <w:szCs w:val="24"/>
        </w:rPr>
        <w:t xml:space="preserve"> </w:t>
      </w:r>
      <w:r w:rsidR="003F7563" w:rsidRPr="00D06EAF">
        <w:rPr>
          <w:sz w:val="24"/>
          <w:szCs w:val="24"/>
        </w:rPr>
        <w:t>i</w:t>
      </w:r>
      <w:r w:rsidR="0004758C" w:rsidRPr="00D06EAF">
        <w:rPr>
          <w:sz w:val="24"/>
          <w:szCs w:val="24"/>
        </w:rPr>
        <w:t>),</w:t>
      </w:r>
      <w:r w:rsidR="008B4A0D" w:rsidRPr="00D06EAF">
        <w:rPr>
          <w:sz w:val="24"/>
          <w:szCs w:val="24"/>
        </w:rPr>
        <w:t xml:space="preserve"> </w:t>
      </w:r>
      <w:r w:rsidR="0004758C" w:rsidRPr="00D06EAF">
        <w:rPr>
          <w:sz w:val="24"/>
          <w:szCs w:val="24"/>
        </w:rPr>
        <w:t xml:space="preserve">a </w:t>
      </w:r>
      <w:r w:rsidR="003F7563" w:rsidRPr="00D06EAF">
        <w:rPr>
          <w:sz w:val="24"/>
          <w:szCs w:val="24"/>
        </w:rPr>
        <w:t>n</w:t>
      </w:r>
      <w:r w:rsidR="00357390" w:rsidRPr="00D06EAF">
        <w:rPr>
          <w:sz w:val="24"/>
          <w:szCs w:val="24"/>
        </w:rPr>
        <w:t>)</w:t>
      </w:r>
      <w:r w:rsidRPr="00D06EAF">
        <w:rPr>
          <w:sz w:val="24"/>
          <w:szCs w:val="24"/>
        </w:rPr>
        <w:t xml:space="preserve"> Zásad hospodárenia a nakladania s majetkom Mesta a</w:t>
      </w:r>
      <w:r w:rsidR="00E123E2" w:rsidRPr="00D06EAF">
        <w:rPr>
          <w:sz w:val="24"/>
          <w:szCs w:val="24"/>
        </w:rPr>
        <w:t> </w:t>
      </w:r>
      <w:r w:rsidRPr="00D06EAF">
        <w:rPr>
          <w:sz w:val="24"/>
          <w:szCs w:val="24"/>
        </w:rPr>
        <w:t>s</w:t>
      </w:r>
      <w:r w:rsidR="00E123E2" w:rsidRPr="00D06EAF">
        <w:rPr>
          <w:sz w:val="24"/>
          <w:szCs w:val="24"/>
        </w:rPr>
        <w:t> </w:t>
      </w:r>
      <w:r w:rsidRPr="00D06EAF">
        <w:rPr>
          <w:sz w:val="24"/>
          <w:szCs w:val="24"/>
        </w:rPr>
        <w:t xml:space="preserve">majetkom štátu, ktorý Mesto užíva (ďalej </w:t>
      </w:r>
      <w:r w:rsidR="003F7563" w:rsidRPr="00D06EAF">
        <w:rPr>
          <w:sz w:val="24"/>
          <w:szCs w:val="24"/>
        </w:rPr>
        <w:t xml:space="preserve"> len „</w:t>
      </w:r>
      <w:r w:rsidRPr="00D06EAF">
        <w:rPr>
          <w:sz w:val="24"/>
          <w:szCs w:val="24"/>
        </w:rPr>
        <w:t>Zásad</w:t>
      </w:r>
      <w:r w:rsidR="003F7563" w:rsidRPr="00D06EAF">
        <w:rPr>
          <w:sz w:val="24"/>
          <w:szCs w:val="24"/>
        </w:rPr>
        <w:t>“</w:t>
      </w:r>
      <w:r w:rsidRPr="00D06EAF">
        <w:rPr>
          <w:sz w:val="24"/>
          <w:szCs w:val="24"/>
        </w:rPr>
        <w:t>), zverejňuje zámer previesť kúpnou zmluvou, z dôvodov hodných osobitného zreteľa:</w:t>
      </w:r>
    </w:p>
    <w:p w14:paraId="6ECC3213" w14:textId="77777777" w:rsidR="005D3398" w:rsidRDefault="006E3492" w:rsidP="000E1754">
      <w:pPr>
        <w:spacing w:line="360" w:lineRule="auto"/>
        <w:rPr>
          <w:sz w:val="24"/>
          <w:szCs w:val="24"/>
        </w:rPr>
      </w:pPr>
      <w:r w:rsidRPr="00D06EAF">
        <w:rPr>
          <w:b/>
          <w:bCs/>
          <w:sz w:val="24"/>
          <w:szCs w:val="24"/>
        </w:rPr>
        <w:t>n</w:t>
      </w:r>
      <w:r w:rsidR="001E32EF" w:rsidRPr="00D06EAF">
        <w:rPr>
          <w:b/>
          <w:bCs/>
          <w:sz w:val="24"/>
          <w:szCs w:val="24"/>
        </w:rPr>
        <w:t>ehnuteľnos</w:t>
      </w:r>
      <w:r w:rsidRPr="00D06EAF">
        <w:rPr>
          <w:b/>
          <w:bCs/>
          <w:sz w:val="24"/>
          <w:szCs w:val="24"/>
        </w:rPr>
        <w:t xml:space="preserve">ť v k. ú. Trnava, v meste Trnava, </w:t>
      </w:r>
      <w:r w:rsidR="000C260C" w:rsidRPr="00D06EAF">
        <w:rPr>
          <w:b/>
          <w:bCs/>
          <w:sz w:val="24"/>
          <w:szCs w:val="24"/>
        </w:rPr>
        <w:t xml:space="preserve">novovzniknutý </w:t>
      </w:r>
      <w:r w:rsidRPr="00D06EAF">
        <w:rPr>
          <w:b/>
          <w:bCs/>
          <w:sz w:val="24"/>
          <w:szCs w:val="24"/>
        </w:rPr>
        <w:t xml:space="preserve">pozemok parcela registra „C“ č. </w:t>
      </w:r>
      <w:r w:rsidR="000C260C" w:rsidRPr="00D06EAF">
        <w:rPr>
          <w:b/>
          <w:bCs/>
          <w:sz w:val="24"/>
          <w:szCs w:val="24"/>
        </w:rPr>
        <w:t>6295/58</w:t>
      </w:r>
      <w:r w:rsidRPr="00D06EAF">
        <w:rPr>
          <w:b/>
          <w:bCs/>
          <w:sz w:val="24"/>
          <w:szCs w:val="24"/>
        </w:rPr>
        <w:t xml:space="preserve">, druh pozemku </w:t>
      </w:r>
      <w:r w:rsidR="000C260C" w:rsidRPr="00D06EAF">
        <w:rPr>
          <w:b/>
          <w:bCs/>
          <w:sz w:val="24"/>
          <w:szCs w:val="24"/>
        </w:rPr>
        <w:t>ostatná</w:t>
      </w:r>
      <w:r w:rsidR="0004758C" w:rsidRPr="00D06EAF">
        <w:rPr>
          <w:b/>
          <w:bCs/>
          <w:sz w:val="24"/>
          <w:szCs w:val="24"/>
        </w:rPr>
        <w:t xml:space="preserve"> plocha</w:t>
      </w:r>
      <w:r w:rsidR="000C260C" w:rsidRPr="00D06EAF">
        <w:rPr>
          <w:b/>
          <w:bCs/>
          <w:sz w:val="24"/>
          <w:szCs w:val="24"/>
        </w:rPr>
        <w:t xml:space="preserve"> </w:t>
      </w:r>
      <w:r w:rsidRPr="00D06EAF">
        <w:rPr>
          <w:b/>
          <w:bCs/>
          <w:sz w:val="24"/>
          <w:szCs w:val="24"/>
        </w:rPr>
        <w:t xml:space="preserve">s výmerou </w:t>
      </w:r>
      <w:r w:rsidR="000C260C" w:rsidRPr="00D06EAF">
        <w:rPr>
          <w:b/>
          <w:bCs/>
          <w:sz w:val="24"/>
          <w:szCs w:val="24"/>
        </w:rPr>
        <w:t>4</w:t>
      </w:r>
      <w:r w:rsidRPr="00D06EAF">
        <w:rPr>
          <w:b/>
          <w:bCs/>
          <w:sz w:val="24"/>
          <w:szCs w:val="24"/>
        </w:rPr>
        <w:t>1 m</w:t>
      </w:r>
      <w:r w:rsidRPr="00D06EAF">
        <w:rPr>
          <w:b/>
          <w:bCs/>
          <w:sz w:val="24"/>
          <w:szCs w:val="24"/>
          <w:vertAlign w:val="superscript"/>
        </w:rPr>
        <w:t>2</w:t>
      </w:r>
      <w:r w:rsidRPr="00D06EAF">
        <w:rPr>
          <w:b/>
          <w:bCs/>
          <w:sz w:val="24"/>
          <w:szCs w:val="24"/>
        </w:rPr>
        <w:t xml:space="preserve"> </w:t>
      </w:r>
      <w:r w:rsidR="000C260C" w:rsidRPr="00D06EAF">
        <w:rPr>
          <w:b/>
          <w:bCs/>
          <w:sz w:val="24"/>
          <w:szCs w:val="24"/>
        </w:rPr>
        <w:t>oddelený z</w:t>
      </w:r>
      <w:r w:rsidR="00964147" w:rsidRPr="00D06EAF">
        <w:rPr>
          <w:b/>
          <w:bCs/>
          <w:sz w:val="24"/>
          <w:szCs w:val="24"/>
        </w:rPr>
        <w:t xml:space="preserve"> pozemku </w:t>
      </w:r>
      <w:r w:rsidR="000C260C" w:rsidRPr="00D06EAF">
        <w:rPr>
          <w:b/>
          <w:bCs/>
          <w:sz w:val="24"/>
          <w:szCs w:val="24"/>
        </w:rPr>
        <w:t>parcel</w:t>
      </w:r>
      <w:r w:rsidR="00964147" w:rsidRPr="00D06EAF">
        <w:rPr>
          <w:b/>
          <w:bCs/>
          <w:sz w:val="24"/>
          <w:szCs w:val="24"/>
        </w:rPr>
        <w:t>a</w:t>
      </w:r>
      <w:r w:rsidR="000C260C" w:rsidRPr="00D06EAF">
        <w:rPr>
          <w:b/>
          <w:bCs/>
          <w:sz w:val="24"/>
          <w:szCs w:val="24"/>
        </w:rPr>
        <w:t xml:space="preserve"> registra </w:t>
      </w:r>
      <w:r w:rsidR="00964147" w:rsidRPr="00D06EAF">
        <w:rPr>
          <w:b/>
          <w:bCs/>
          <w:sz w:val="24"/>
          <w:szCs w:val="24"/>
        </w:rPr>
        <w:t>„E“ č. 976</w:t>
      </w:r>
      <w:r w:rsidR="000C260C" w:rsidRPr="00D06EAF">
        <w:rPr>
          <w:b/>
          <w:bCs/>
          <w:sz w:val="24"/>
          <w:szCs w:val="24"/>
        </w:rPr>
        <w:t xml:space="preserve"> s celkovou výmerou 1</w:t>
      </w:r>
      <w:r w:rsidR="00964147" w:rsidRPr="00D06EAF">
        <w:rPr>
          <w:b/>
          <w:bCs/>
          <w:sz w:val="24"/>
          <w:szCs w:val="24"/>
        </w:rPr>
        <w:t>0641</w:t>
      </w:r>
      <w:r w:rsidR="000C260C" w:rsidRPr="00D06EAF">
        <w:rPr>
          <w:b/>
          <w:bCs/>
          <w:sz w:val="24"/>
          <w:szCs w:val="24"/>
        </w:rPr>
        <w:t xml:space="preserve"> m</w:t>
      </w:r>
      <w:r w:rsidR="000C260C" w:rsidRPr="00D06EAF">
        <w:rPr>
          <w:b/>
          <w:bCs/>
          <w:sz w:val="24"/>
          <w:szCs w:val="24"/>
          <w:vertAlign w:val="superscript"/>
        </w:rPr>
        <w:t>2</w:t>
      </w:r>
      <w:r w:rsidR="000C260C" w:rsidRPr="00D06EAF">
        <w:rPr>
          <w:b/>
          <w:bCs/>
          <w:sz w:val="24"/>
          <w:szCs w:val="24"/>
        </w:rPr>
        <w:t xml:space="preserve"> druh pozemku </w:t>
      </w:r>
      <w:r w:rsidR="00964147" w:rsidRPr="00D06EAF">
        <w:rPr>
          <w:b/>
          <w:bCs/>
          <w:sz w:val="24"/>
          <w:szCs w:val="24"/>
        </w:rPr>
        <w:t>záhrada</w:t>
      </w:r>
      <w:r w:rsidR="00A54851" w:rsidRPr="00D06EAF">
        <w:rPr>
          <w:b/>
          <w:bCs/>
          <w:sz w:val="24"/>
          <w:szCs w:val="24"/>
        </w:rPr>
        <w:t xml:space="preserve">, evidovaná na mape určeného operátu, </w:t>
      </w:r>
      <w:r w:rsidR="00964147" w:rsidRPr="00D06EAF">
        <w:rPr>
          <w:b/>
          <w:bCs/>
          <w:sz w:val="24"/>
          <w:szCs w:val="24"/>
        </w:rPr>
        <w:t xml:space="preserve">zapísaná na LV č. 5000 vo vlastníctve Mesta Trnava </w:t>
      </w:r>
      <w:r w:rsidR="00964147" w:rsidRPr="00D06EAF">
        <w:rPr>
          <w:sz w:val="24"/>
          <w:szCs w:val="24"/>
        </w:rPr>
        <w:t>na základe Geometrického plánu č. 45/2025</w:t>
      </w:r>
      <w:r w:rsidR="00A54851" w:rsidRPr="00D06EAF">
        <w:rPr>
          <w:sz w:val="24"/>
          <w:szCs w:val="24"/>
        </w:rPr>
        <w:t>, vyhotoveného dňa 29. 5. 2026 spoločnosťou GEOVIA, s. r. o., Račianska 24C, Bratislava, IČO: 45 249 261, úradne overeného  22. 7. 2026 pod číslom G1-722/2026 Okresným úradom Trnava, katastrálnym odborom</w:t>
      </w:r>
      <w:r w:rsidR="00AA5F87">
        <w:rPr>
          <w:sz w:val="24"/>
          <w:szCs w:val="24"/>
        </w:rPr>
        <w:t>,</w:t>
      </w:r>
      <w:r w:rsidR="00A54851" w:rsidRPr="00D06EAF">
        <w:rPr>
          <w:b/>
          <w:bCs/>
          <w:sz w:val="24"/>
          <w:szCs w:val="24"/>
        </w:rPr>
        <w:t xml:space="preserve"> za sumu</w:t>
      </w:r>
      <w:r w:rsidR="00AA5F87">
        <w:rPr>
          <w:b/>
          <w:bCs/>
          <w:sz w:val="24"/>
          <w:szCs w:val="24"/>
        </w:rPr>
        <w:t xml:space="preserve"> 8 459,27 eura</w:t>
      </w:r>
      <w:r w:rsidR="00621AC9" w:rsidRPr="00D06EAF">
        <w:rPr>
          <w:b/>
          <w:bCs/>
          <w:color w:val="EE0000"/>
          <w:sz w:val="24"/>
          <w:szCs w:val="24"/>
        </w:rPr>
        <w:t xml:space="preserve"> </w:t>
      </w:r>
      <w:r w:rsidR="00621AC9" w:rsidRPr="00AA5F87">
        <w:rPr>
          <w:sz w:val="24"/>
          <w:szCs w:val="24"/>
        </w:rPr>
        <w:t>(cena za pozemok</w:t>
      </w:r>
      <w:r w:rsidR="00AA5F87" w:rsidRPr="00AA5F87">
        <w:rPr>
          <w:sz w:val="24"/>
          <w:szCs w:val="24"/>
        </w:rPr>
        <w:t xml:space="preserve"> 8 219,27 + 240,- za znalecký posudok</w:t>
      </w:r>
      <w:r w:rsidR="00621AC9" w:rsidRPr="00AA5F87">
        <w:rPr>
          <w:sz w:val="24"/>
          <w:szCs w:val="24"/>
        </w:rPr>
        <w:t>).</w:t>
      </w:r>
      <w:r w:rsidR="00621AC9" w:rsidRPr="00D06EAF">
        <w:rPr>
          <w:b/>
          <w:bCs/>
          <w:sz w:val="24"/>
          <w:szCs w:val="24"/>
        </w:rPr>
        <w:t xml:space="preserve"> </w:t>
      </w:r>
      <w:r w:rsidR="00621AC9" w:rsidRPr="00D06EAF">
        <w:rPr>
          <w:sz w:val="24"/>
          <w:szCs w:val="24"/>
        </w:rPr>
        <w:t>C</w:t>
      </w:r>
      <w:r w:rsidR="00A54851" w:rsidRPr="00D06EAF">
        <w:rPr>
          <w:sz w:val="24"/>
          <w:szCs w:val="24"/>
        </w:rPr>
        <w:t>ena</w:t>
      </w:r>
      <w:r w:rsidR="00621AC9" w:rsidRPr="00D06EAF">
        <w:rPr>
          <w:sz w:val="24"/>
          <w:szCs w:val="24"/>
        </w:rPr>
        <w:t xml:space="preserve"> za pozemok bola</w:t>
      </w:r>
      <w:r w:rsidR="00A54851" w:rsidRPr="00D06EAF">
        <w:rPr>
          <w:sz w:val="24"/>
          <w:szCs w:val="24"/>
        </w:rPr>
        <w:t xml:space="preserve"> stanovená znaleckým posudkom zo dňa</w:t>
      </w:r>
      <w:r w:rsidR="00AA5F87">
        <w:rPr>
          <w:sz w:val="24"/>
          <w:szCs w:val="24"/>
        </w:rPr>
        <w:t xml:space="preserve"> 6. 8. 2026</w:t>
      </w:r>
      <w:r w:rsidR="00A54851" w:rsidRPr="00D06EAF">
        <w:rPr>
          <w:sz w:val="24"/>
          <w:szCs w:val="24"/>
        </w:rPr>
        <w:t xml:space="preserve">, č. </w:t>
      </w:r>
      <w:r w:rsidR="005D3398">
        <w:rPr>
          <w:sz w:val="24"/>
          <w:szCs w:val="24"/>
        </w:rPr>
        <w:t>36</w:t>
      </w:r>
      <w:r w:rsidR="00A54851" w:rsidRPr="00D06EAF">
        <w:rPr>
          <w:sz w:val="24"/>
          <w:szCs w:val="24"/>
        </w:rPr>
        <w:t>/2026, vyhotoveným Ing. Martou Chrenkovou,</w:t>
      </w:r>
      <w:r w:rsidR="002D074C">
        <w:rPr>
          <w:sz w:val="24"/>
          <w:szCs w:val="24"/>
        </w:rPr>
        <w:t xml:space="preserve"> Ulica Ľudmily </w:t>
      </w:r>
      <w:proofErr w:type="spellStart"/>
      <w:r w:rsidR="002D074C">
        <w:rPr>
          <w:sz w:val="24"/>
          <w:szCs w:val="24"/>
        </w:rPr>
        <w:t>Podjavorinskej</w:t>
      </w:r>
      <w:proofErr w:type="spellEnd"/>
      <w:r w:rsidR="002D074C">
        <w:rPr>
          <w:sz w:val="24"/>
          <w:szCs w:val="24"/>
        </w:rPr>
        <w:t xml:space="preserve"> 33, 917 00 Trnava,</w:t>
      </w:r>
      <w:r w:rsidR="00A54851" w:rsidRPr="00D06EAF">
        <w:rPr>
          <w:sz w:val="24"/>
          <w:szCs w:val="24"/>
        </w:rPr>
        <w:t xml:space="preserve"> znalkyňou v odbore </w:t>
      </w:r>
      <w:r w:rsidR="005D3398">
        <w:rPr>
          <w:sz w:val="24"/>
          <w:szCs w:val="24"/>
        </w:rPr>
        <w:t xml:space="preserve">Stavebníctvo, odvetvie Pozemné stavby a Odhad hodnoty nehnuteľností, </w:t>
      </w:r>
    </w:p>
    <w:p w14:paraId="520BC378" w14:textId="77777777" w:rsidR="00D06EAF" w:rsidRPr="00D06EAF" w:rsidRDefault="00D06EAF" w:rsidP="000E1754">
      <w:pPr>
        <w:spacing w:line="360" w:lineRule="auto"/>
        <w:rPr>
          <w:b/>
          <w:bCs/>
          <w:sz w:val="24"/>
          <w:szCs w:val="24"/>
        </w:rPr>
      </w:pPr>
      <w:r w:rsidRPr="00D06EAF">
        <w:rPr>
          <w:b/>
          <w:bCs/>
          <w:sz w:val="24"/>
          <w:szCs w:val="24"/>
        </w:rPr>
        <w:t>Jedná sa o prevod pozemku:</w:t>
      </w:r>
    </w:p>
    <w:p w14:paraId="21C8E287" w14:textId="0A5125AC" w:rsidR="00D06EAF" w:rsidRPr="00BB31B1" w:rsidRDefault="00D06EAF" w:rsidP="000E1754">
      <w:pPr>
        <w:widowControl w:val="0"/>
        <w:numPr>
          <w:ilvl w:val="0"/>
          <w:numId w:val="6"/>
        </w:numPr>
        <w:spacing w:line="360" w:lineRule="auto"/>
        <w:ind w:left="641" w:hanging="357"/>
        <w:rPr>
          <w:sz w:val="24"/>
          <w:szCs w:val="24"/>
        </w:rPr>
      </w:pPr>
      <w:r w:rsidRPr="00D06EAF">
        <w:rPr>
          <w:b/>
          <w:bCs/>
          <w:sz w:val="24"/>
          <w:szCs w:val="24"/>
        </w:rPr>
        <w:t xml:space="preserve">z vlastníctva </w:t>
      </w:r>
      <w:r w:rsidRPr="00D06EAF">
        <w:rPr>
          <w:sz w:val="24"/>
          <w:szCs w:val="24"/>
        </w:rPr>
        <w:t>Mesta Trnava, Hlavná č. 1, 917 01, IČO: 00 313 114, parcela registra „C“ č. 6295/58, druh pozemku ostatná plocha s výmerou 41 m</w:t>
      </w:r>
      <w:r w:rsidRPr="00D06EAF">
        <w:rPr>
          <w:sz w:val="24"/>
          <w:szCs w:val="24"/>
          <w:vertAlign w:val="superscript"/>
        </w:rPr>
        <w:t>2</w:t>
      </w:r>
      <w:r w:rsidRPr="00D06EAF">
        <w:rPr>
          <w:sz w:val="24"/>
          <w:szCs w:val="24"/>
        </w:rPr>
        <w:t>, oddelený z pozemku parcela registra „E“ č. 976 s celkovou výmerou 10641 m</w:t>
      </w:r>
      <w:r w:rsidRPr="00D06EAF">
        <w:rPr>
          <w:sz w:val="24"/>
          <w:szCs w:val="24"/>
          <w:vertAlign w:val="superscript"/>
        </w:rPr>
        <w:t>2</w:t>
      </w:r>
      <w:r w:rsidRPr="00D06EAF">
        <w:rPr>
          <w:sz w:val="24"/>
          <w:szCs w:val="24"/>
        </w:rPr>
        <w:t xml:space="preserve"> druh pozemku záhrada, evidovaná na mape určeného operátu, zapísaná na LV č. 5000 v k. ú. Trnava, v meste Trnava </w:t>
      </w:r>
      <w:r w:rsidRPr="002D074C">
        <w:rPr>
          <w:b/>
          <w:bCs/>
          <w:sz w:val="24"/>
          <w:szCs w:val="24"/>
        </w:rPr>
        <w:t>do vlastníctva</w:t>
      </w:r>
      <w:r w:rsidRPr="00D06EAF">
        <w:rPr>
          <w:sz w:val="24"/>
          <w:szCs w:val="24"/>
        </w:rPr>
        <w:t xml:space="preserve"> </w:t>
      </w:r>
      <w:r w:rsidR="002D074C">
        <w:rPr>
          <w:sz w:val="24"/>
          <w:szCs w:val="24"/>
        </w:rPr>
        <w:t>spoločnosti Západoslovenská distribučná, a. s., Čulenova 6, 816 47 Bratislava, IČO: 36 361 518.</w:t>
      </w:r>
      <w:r w:rsidRPr="00D06EAF">
        <w:rPr>
          <w:sz w:val="24"/>
          <w:szCs w:val="24"/>
        </w:rPr>
        <w:t xml:space="preserve"> </w:t>
      </w:r>
    </w:p>
    <w:p w14:paraId="374824EF" w14:textId="35AB15E5" w:rsidR="006E3492" w:rsidRPr="00D06EAF" w:rsidRDefault="00621AC9" w:rsidP="000E1754">
      <w:pPr>
        <w:spacing w:line="360" w:lineRule="auto"/>
        <w:rPr>
          <w:b/>
          <w:bCs/>
          <w:sz w:val="24"/>
          <w:szCs w:val="24"/>
        </w:rPr>
      </w:pPr>
      <w:r w:rsidRPr="00D06EAF">
        <w:rPr>
          <w:b/>
          <w:bCs/>
          <w:sz w:val="24"/>
          <w:szCs w:val="24"/>
        </w:rPr>
        <w:t>N</w:t>
      </w:r>
      <w:r w:rsidR="008B4A0D" w:rsidRPr="00D06EAF">
        <w:rPr>
          <w:b/>
          <w:bCs/>
          <w:sz w:val="24"/>
          <w:szCs w:val="24"/>
        </w:rPr>
        <w:t>ávrh na vklad do katastra nehnuteľností a</w:t>
      </w:r>
      <w:r w:rsidRPr="00D06EAF">
        <w:rPr>
          <w:b/>
          <w:bCs/>
          <w:sz w:val="24"/>
          <w:szCs w:val="24"/>
        </w:rPr>
        <w:t> všetky náklady s tým spojené</w:t>
      </w:r>
      <w:r w:rsidR="00185895">
        <w:rPr>
          <w:b/>
          <w:bCs/>
          <w:sz w:val="24"/>
          <w:szCs w:val="24"/>
        </w:rPr>
        <w:t>,</w:t>
      </w:r>
      <w:r w:rsidRPr="00D06EAF">
        <w:rPr>
          <w:b/>
          <w:bCs/>
          <w:sz w:val="24"/>
          <w:szCs w:val="24"/>
        </w:rPr>
        <w:t xml:space="preserve"> bude znášať investor stavby t. j. spoločnosť  BOTRAN, s. r. o., Oravská 10, 821 09 Bratislava, IČO: 53 364</w:t>
      </w:r>
      <w:r w:rsidR="00185895">
        <w:rPr>
          <w:b/>
          <w:bCs/>
          <w:sz w:val="24"/>
          <w:szCs w:val="24"/>
        </w:rPr>
        <w:t> </w:t>
      </w:r>
      <w:r w:rsidRPr="00D06EAF">
        <w:rPr>
          <w:b/>
          <w:bCs/>
          <w:sz w:val="24"/>
          <w:szCs w:val="24"/>
        </w:rPr>
        <w:t>694</w:t>
      </w:r>
      <w:r w:rsidR="00185895">
        <w:rPr>
          <w:b/>
          <w:bCs/>
          <w:sz w:val="24"/>
          <w:szCs w:val="24"/>
        </w:rPr>
        <w:t>, ktorá bude zároveň aj platiteľom kúpnej ceny.</w:t>
      </w:r>
    </w:p>
    <w:p w14:paraId="6E6BFCD8" w14:textId="77777777" w:rsidR="00E11534" w:rsidRPr="00D06EAF" w:rsidRDefault="00E11534" w:rsidP="000E1754">
      <w:pPr>
        <w:spacing w:line="360" w:lineRule="auto"/>
        <w:rPr>
          <w:b/>
          <w:sz w:val="24"/>
          <w:szCs w:val="24"/>
        </w:rPr>
      </w:pPr>
      <w:r w:rsidRPr="00D06EAF">
        <w:rPr>
          <w:sz w:val="24"/>
          <w:szCs w:val="24"/>
        </w:rPr>
        <w:lastRenderedPageBreak/>
        <w:t>Podľa zákona č. 138/1991 Zb. o majetku obcí v znení neskorších predpisov sa schvaľuje prevod majetku mesta podľa § 9a ods. 15) písm. f) zákona ako prípad hodný osobitného zreteľa trojpätinovou väčšinou všetkých poslancov.</w:t>
      </w:r>
    </w:p>
    <w:p w14:paraId="3FCFE56D" w14:textId="77777777" w:rsidR="00E11534" w:rsidRPr="00D06EAF" w:rsidRDefault="00E11534" w:rsidP="000E1754">
      <w:pPr>
        <w:spacing w:line="360" w:lineRule="auto"/>
        <w:rPr>
          <w:b/>
          <w:bCs/>
          <w:color w:val="002060"/>
          <w:sz w:val="24"/>
          <w:szCs w:val="24"/>
        </w:rPr>
      </w:pPr>
      <w:r w:rsidRPr="00D06EAF">
        <w:rPr>
          <w:b/>
          <w:bCs/>
          <w:sz w:val="24"/>
          <w:szCs w:val="24"/>
        </w:rPr>
        <w:t xml:space="preserve">Dôvody hodné osobitného zreteľa v súlade so zákonom č. 138/1991 Zb. o majetku obcí v znení neskorších </w:t>
      </w:r>
      <w:r w:rsidRPr="00D06EAF">
        <w:rPr>
          <w:b/>
          <w:bCs/>
          <w:color w:val="002060"/>
          <w:sz w:val="24"/>
          <w:szCs w:val="24"/>
        </w:rPr>
        <w:t>predpisov a v zmysle Zásad spočívajú v tom, že ide o:</w:t>
      </w:r>
    </w:p>
    <w:p w14:paraId="0D9A7B5F" w14:textId="7D1C5073" w:rsidR="008B4A0D" w:rsidRPr="00D06EAF" w:rsidRDefault="008B4A0D" w:rsidP="000E1754">
      <w:pPr>
        <w:pStyle w:val="Odsekzoznamu"/>
        <w:numPr>
          <w:ilvl w:val="0"/>
          <w:numId w:val="5"/>
        </w:numPr>
        <w:spacing w:line="360" w:lineRule="auto"/>
        <w:rPr>
          <w:b/>
          <w:color w:val="002060"/>
          <w:sz w:val="24"/>
          <w:szCs w:val="24"/>
        </w:rPr>
      </w:pPr>
      <w:r w:rsidRPr="00D06EAF">
        <w:rPr>
          <w:color w:val="002060"/>
          <w:sz w:val="24"/>
          <w:szCs w:val="24"/>
        </w:rPr>
        <w:t>p</w:t>
      </w:r>
      <w:r w:rsidR="00E11534" w:rsidRPr="00D06EAF">
        <w:rPr>
          <w:color w:val="002060"/>
          <w:sz w:val="24"/>
          <w:szCs w:val="24"/>
        </w:rPr>
        <w:t>revod</w:t>
      </w:r>
      <w:r w:rsidRPr="00D06EAF">
        <w:rPr>
          <w:color w:val="002060"/>
          <w:sz w:val="24"/>
          <w:szCs w:val="24"/>
        </w:rPr>
        <w:t xml:space="preserve"> pozemku s malou výmerou do 200 m</w:t>
      </w:r>
      <w:r w:rsidRPr="00D06EAF">
        <w:rPr>
          <w:color w:val="002060"/>
          <w:sz w:val="24"/>
          <w:szCs w:val="24"/>
          <w:vertAlign w:val="superscript"/>
        </w:rPr>
        <w:t>2</w:t>
      </w:r>
      <w:r w:rsidR="00720489" w:rsidRPr="00D06EAF">
        <w:rPr>
          <w:color w:val="002060"/>
          <w:sz w:val="24"/>
          <w:szCs w:val="24"/>
        </w:rPr>
        <w:t xml:space="preserve"> (§ 5, ods. 2 písm. a) Zásad)</w:t>
      </w:r>
    </w:p>
    <w:p w14:paraId="533529DC" w14:textId="3A794016" w:rsidR="00720489" w:rsidRPr="00D06EAF" w:rsidRDefault="00720489" w:rsidP="000E1754">
      <w:pPr>
        <w:pStyle w:val="Odsekzoznamu"/>
        <w:numPr>
          <w:ilvl w:val="0"/>
          <w:numId w:val="5"/>
        </w:numPr>
        <w:spacing w:line="360" w:lineRule="auto"/>
        <w:rPr>
          <w:b/>
          <w:sz w:val="24"/>
          <w:szCs w:val="24"/>
        </w:rPr>
      </w:pPr>
      <w:r w:rsidRPr="00D06EAF">
        <w:rPr>
          <w:sz w:val="24"/>
          <w:szCs w:val="24"/>
        </w:rPr>
        <w:t>ak nemožno objektívne predpokladať, že by majetok mesta mohla účelne nadobudnúť iná osoba, než tá ktorej sa majetok mesta navrhuje previesť (§ 5, ods. 2 písm. i) Zásad)</w:t>
      </w:r>
    </w:p>
    <w:p w14:paraId="0DEE314A" w14:textId="40A51534" w:rsidR="00D01267" w:rsidRPr="00D06EAF" w:rsidRDefault="00D01267" w:rsidP="000E1754">
      <w:pPr>
        <w:pStyle w:val="Odsekzoznamu"/>
        <w:numPr>
          <w:ilvl w:val="0"/>
          <w:numId w:val="5"/>
        </w:numPr>
        <w:spacing w:line="360" w:lineRule="auto"/>
        <w:rPr>
          <w:b/>
          <w:sz w:val="24"/>
          <w:szCs w:val="24"/>
        </w:rPr>
      </w:pPr>
      <w:r w:rsidRPr="00D06EAF">
        <w:rPr>
          <w:sz w:val="24"/>
          <w:szCs w:val="24"/>
        </w:rPr>
        <w:t>ak sa prevodom majetku mesta zabezpečuje využívanie rozvodov inžinierskych sietí – elektrickej sústavy, telekomunikačnej, plynovej sústavy, vodovodnej alebo kanalizačnej sústavy vrátane príslušenstva</w:t>
      </w:r>
      <w:r w:rsidR="006A1052" w:rsidRPr="00D06EAF">
        <w:rPr>
          <w:sz w:val="24"/>
          <w:szCs w:val="24"/>
        </w:rPr>
        <w:t xml:space="preserve"> (§ 5, ods. 2 písm. n) Zásad)</w:t>
      </w:r>
    </w:p>
    <w:p w14:paraId="1205726E" w14:textId="51E23876" w:rsidR="001A098D" w:rsidRPr="00D06EAF" w:rsidRDefault="001A098D" w:rsidP="000E1754">
      <w:pPr>
        <w:spacing w:line="360" w:lineRule="auto"/>
        <w:rPr>
          <w:bCs/>
          <w:sz w:val="24"/>
          <w:szCs w:val="24"/>
        </w:rPr>
      </w:pPr>
      <w:r w:rsidRPr="00D06EAF">
        <w:rPr>
          <w:bCs/>
          <w:sz w:val="24"/>
          <w:szCs w:val="24"/>
        </w:rPr>
        <w:t>Jedná sa o</w:t>
      </w:r>
      <w:r w:rsidR="008A326D" w:rsidRPr="00D06EAF">
        <w:rPr>
          <w:bCs/>
          <w:sz w:val="24"/>
          <w:szCs w:val="24"/>
        </w:rPr>
        <w:t> </w:t>
      </w:r>
      <w:r w:rsidRPr="00D06EAF">
        <w:rPr>
          <w:bCs/>
          <w:sz w:val="24"/>
          <w:szCs w:val="24"/>
        </w:rPr>
        <w:t>predaj</w:t>
      </w:r>
      <w:r w:rsidR="008A326D" w:rsidRPr="00D06EAF">
        <w:rPr>
          <w:bCs/>
          <w:sz w:val="24"/>
          <w:szCs w:val="24"/>
        </w:rPr>
        <w:t xml:space="preserve"> pozemku p. č. 6295/58 s výmerou  41 m</w:t>
      </w:r>
      <w:r w:rsidR="008A326D" w:rsidRPr="00D06EAF">
        <w:rPr>
          <w:bCs/>
          <w:sz w:val="24"/>
          <w:szCs w:val="24"/>
          <w:vertAlign w:val="superscript"/>
        </w:rPr>
        <w:t>2</w:t>
      </w:r>
      <w:r w:rsidR="008A326D" w:rsidRPr="00D06EAF">
        <w:rPr>
          <w:bCs/>
          <w:sz w:val="24"/>
          <w:szCs w:val="24"/>
        </w:rPr>
        <w:t xml:space="preserve"> (oddelený podľa GP č. 45/2025), na ktorom sa bude realizovať výstavba </w:t>
      </w:r>
      <w:r w:rsidR="00452AF3" w:rsidRPr="00D06EAF">
        <w:rPr>
          <w:bCs/>
          <w:sz w:val="24"/>
          <w:szCs w:val="24"/>
        </w:rPr>
        <w:t>novej trafostanice, ktorá bude vo vlastníctve Západoslovenskej distribučnej, a. s. spolu s jej ochranným pásmom a vzhľadom n</w:t>
      </w:r>
      <w:r w:rsidRPr="00D06EAF">
        <w:rPr>
          <w:bCs/>
          <w:sz w:val="24"/>
          <w:szCs w:val="24"/>
        </w:rPr>
        <w:t>a výmeru</w:t>
      </w:r>
      <w:r w:rsidR="00452AF3" w:rsidRPr="00D06EAF">
        <w:rPr>
          <w:bCs/>
          <w:sz w:val="24"/>
          <w:szCs w:val="24"/>
        </w:rPr>
        <w:t>, tvar a umiestnenie</w:t>
      </w:r>
      <w:r w:rsidRPr="00D06EAF">
        <w:rPr>
          <w:bCs/>
          <w:sz w:val="24"/>
          <w:szCs w:val="24"/>
        </w:rPr>
        <w:t xml:space="preserve"> pozemku je predpoklad, že iný vlastník by nevedel účelne tento pozemok využiť. </w:t>
      </w:r>
    </w:p>
    <w:p w14:paraId="07BFACA9" w14:textId="48CD2F09" w:rsidR="00E11534" w:rsidRPr="00D06EAF" w:rsidRDefault="00E11534" w:rsidP="000E1754">
      <w:pPr>
        <w:spacing w:line="360" w:lineRule="auto"/>
        <w:rPr>
          <w:b/>
          <w:sz w:val="24"/>
          <w:szCs w:val="24"/>
        </w:rPr>
      </w:pPr>
      <w:r w:rsidRPr="00D06EAF">
        <w:rPr>
          <w:sz w:val="24"/>
          <w:szCs w:val="24"/>
        </w:rPr>
        <w:t xml:space="preserve">Návrh na schválenie predaja majetku v zmysle vyššie uvedeného bude predložený na zasadnutie Mestského zastupiteľstva Mesta Trnava dňa </w:t>
      </w:r>
      <w:r w:rsidR="00452AF3" w:rsidRPr="00D06EAF">
        <w:rPr>
          <w:sz w:val="24"/>
          <w:szCs w:val="24"/>
        </w:rPr>
        <w:t>22. 9. 2026</w:t>
      </w:r>
      <w:r w:rsidRPr="00D06EAF">
        <w:rPr>
          <w:sz w:val="24"/>
          <w:szCs w:val="24"/>
        </w:rPr>
        <w:t>, ktorému prináleží definitívny súhlas pri nakladaní s majetkom mesta Trnava.</w:t>
      </w:r>
    </w:p>
    <w:p w14:paraId="5F4F857E" w14:textId="5A733C11" w:rsidR="00E11534" w:rsidRPr="00D06EAF" w:rsidRDefault="00E11534" w:rsidP="000E1754">
      <w:pPr>
        <w:spacing w:line="360" w:lineRule="auto"/>
        <w:rPr>
          <w:b/>
          <w:sz w:val="24"/>
          <w:szCs w:val="24"/>
        </w:rPr>
      </w:pPr>
      <w:r w:rsidRPr="00D06EAF">
        <w:rPr>
          <w:sz w:val="24"/>
          <w:szCs w:val="24"/>
        </w:rPr>
        <w:t xml:space="preserve">Zverejnené od </w:t>
      </w:r>
      <w:r w:rsidR="006B232E" w:rsidRPr="00D06EAF">
        <w:rPr>
          <w:sz w:val="24"/>
          <w:szCs w:val="24"/>
        </w:rPr>
        <w:t xml:space="preserve">4. 9. 20266 </w:t>
      </w:r>
      <w:r w:rsidRPr="00D06EAF">
        <w:rPr>
          <w:sz w:val="24"/>
          <w:szCs w:val="24"/>
        </w:rPr>
        <w:t xml:space="preserve">do </w:t>
      </w:r>
      <w:r w:rsidR="006B232E" w:rsidRPr="00D06EAF">
        <w:rPr>
          <w:sz w:val="24"/>
          <w:szCs w:val="24"/>
        </w:rPr>
        <w:t>22.</w:t>
      </w:r>
      <w:r w:rsidR="007D6D9C" w:rsidRPr="00D06EAF">
        <w:rPr>
          <w:sz w:val="24"/>
          <w:szCs w:val="24"/>
        </w:rPr>
        <w:t xml:space="preserve"> </w:t>
      </w:r>
      <w:r w:rsidR="006B232E" w:rsidRPr="00D06EAF">
        <w:rPr>
          <w:sz w:val="24"/>
          <w:szCs w:val="24"/>
        </w:rPr>
        <w:t>9</w:t>
      </w:r>
      <w:r w:rsidR="007D6D9C" w:rsidRPr="00D06EAF">
        <w:rPr>
          <w:sz w:val="24"/>
          <w:szCs w:val="24"/>
        </w:rPr>
        <w:t>. 2026</w:t>
      </w:r>
      <w:r w:rsidRPr="00D06EAF">
        <w:rPr>
          <w:sz w:val="24"/>
          <w:szCs w:val="24"/>
        </w:rPr>
        <w:t>.</w:t>
      </w:r>
    </w:p>
    <w:p w14:paraId="0581E238" w14:textId="6DC1376B" w:rsidR="007D6D9C" w:rsidRPr="00D06EAF" w:rsidRDefault="00E11534" w:rsidP="000E1754">
      <w:pPr>
        <w:spacing w:line="360" w:lineRule="auto"/>
        <w:rPr>
          <w:sz w:val="24"/>
          <w:szCs w:val="24"/>
        </w:rPr>
      </w:pPr>
      <w:r w:rsidRPr="00D06EAF">
        <w:rPr>
          <w:sz w:val="24"/>
          <w:szCs w:val="24"/>
        </w:rPr>
        <w:t>V</w:t>
      </w:r>
      <w:r w:rsidR="00CA6E9C" w:rsidRPr="00D06EAF">
        <w:rPr>
          <w:sz w:val="24"/>
          <w:szCs w:val="24"/>
        </w:rPr>
        <w:t> </w:t>
      </w:r>
      <w:r w:rsidRPr="00D06EAF">
        <w:rPr>
          <w:sz w:val="24"/>
          <w:szCs w:val="24"/>
        </w:rPr>
        <w:t>Trnave</w:t>
      </w:r>
      <w:r w:rsidR="00CA6E9C" w:rsidRPr="00D06EAF">
        <w:rPr>
          <w:sz w:val="24"/>
          <w:szCs w:val="24"/>
        </w:rPr>
        <w:t xml:space="preserve"> </w:t>
      </w:r>
      <w:r w:rsidR="005D3398">
        <w:rPr>
          <w:sz w:val="24"/>
          <w:szCs w:val="24"/>
        </w:rPr>
        <w:t>7</w:t>
      </w:r>
      <w:r w:rsidR="006B232E" w:rsidRPr="00D06EAF">
        <w:rPr>
          <w:sz w:val="24"/>
          <w:szCs w:val="24"/>
        </w:rPr>
        <w:t>. 8. 2026</w:t>
      </w:r>
    </w:p>
    <w:p w14:paraId="72F08010" w14:textId="32BA10DC" w:rsidR="003E4267" w:rsidRPr="00D06EAF" w:rsidRDefault="00E11534" w:rsidP="000E1754">
      <w:pPr>
        <w:spacing w:line="360" w:lineRule="auto"/>
        <w:rPr>
          <w:sz w:val="24"/>
          <w:szCs w:val="24"/>
        </w:rPr>
      </w:pPr>
      <w:r w:rsidRPr="00D06EAF">
        <w:rPr>
          <w:sz w:val="24"/>
          <w:szCs w:val="24"/>
        </w:rPr>
        <w:t xml:space="preserve">Spracovala: Mgr. </w:t>
      </w:r>
      <w:r w:rsidR="007D6D9C" w:rsidRPr="00D06EAF">
        <w:rPr>
          <w:sz w:val="24"/>
          <w:szCs w:val="24"/>
        </w:rPr>
        <w:t>Gabriela Bučányová</w:t>
      </w:r>
      <w:r w:rsidRPr="00D06EAF">
        <w:rPr>
          <w:sz w:val="24"/>
          <w:szCs w:val="24"/>
        </w:rPr>
        <w:t>, OM MsÚ v Trnave</w:t>
      </w:r>
    </w:p>
    <w:p w14:paraId="6A1655B1" w14:textId="77777777" w:rsidR="00D06EAF" w:rsidRPr="00D06EAF" w:rsidRDefault="00D06EAF" w:rsidP="000E1754">
      <w:pPr>
        <w:spacing w:line="360" w:lineRule="auto"/>
        <w:rPr>
          <w:sz w:val="24"/>
          <w:szCs w:val="24"/>
        </w:rPr>
      </w:pPr>
    </w:p>
    <w:sectPr w:rsidR="00D06EAF" w:rsidRPr="00D06EAF" w:rsidSect="000E175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269" w:right="851" w:bottom="2269" w:left="851" w:header="567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8E629" w14:textId="77777777" w:rsidR="00457C10" w:rsidRDefault="00457C10" w:rsidP="004B7A32">
      <w:pPr>
        <w:spacing w:after="0" w:line="240" w:lineRule="auto"/>
      </w:pPr>
      <w:r>
        <w:separator/>
      </w:r>
    </w:p>
  </w:endnote>
  <w:endnote w:type="continuationSeparator" w:id="0">
    <w:p w14:paraId="10D03310" w14:textId="77777777" w:rsidR="00457C10" w:rsidRDefault="00457C10" w:rsidP="004B7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ork Sans Medium">
    <w:altName w:val="Work Sans Medium"/>
    <w:charset w:val="EE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31EC9" w14:textId="54D78989" w:rsidR="009A10DC" w:rsidRPr="00E11534" w:rsidRDefault="00D32E8D" w:rsidP="00F0572E">
    <w:pPr>
      <w:pStyle w:val="Pta"/>
      <w:tabs>
        <w:tab w:val="clear" w:pos="4536"/>
        <w:tab w:val="clear" w:pos="9072"/>
        <w:tab w:val="left" w:pos="2268"/>
        <w:tab w:val="left" w:pos="5812"/>
        <w:tab w:val="left" w:pos="8505"/>
      </w:tabs>
      <w:rPr>
        <w:b/>
        <w:bCs/>
      </w:rPr>
    </w:pPr>
    <w:r>
      <w:rPr>
        <w:noProof/>
        <w:color w:val="21347B"/>
        <w:sz w:val="20"/>
        <w:szCs w:val="20"/>
      </w:rPr>
      <mc:AlternateContent>
        <mc:Choice Requires="wpg">
          <w:drawing>
            <wp:anchor distT="0" distB="0" distL="114300" distR="114300" simplePos="0" relativeHeight="251667968" behindDoc="0" locked="0" layoutInCell="1" allowOverlap="1" wp14:anchorId="3EF84F6B" wp14:editId="570B84A0">
              <wp:simplePos x="0" y="0"/>
              <wp:positionH relativeFrom="column">
                <wp:posOffset>-533400</wp:posOffset>
              </wp:positionH>
              <wp:positionV relativeFrom="paragraph">
                <wp:posOffset>480060</wp:posOffset>
              </wp:positionV>
              <wp:extent cx="18360000" cy="751068"/>
              <wp:effectExtent l="0" t="0" r="4445" b="0"/>
              <wp:wrapNone/>
              <wp:docPr id="253923247" name="Skupina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60000" cy="751068"/>
                        <a:chOff x="0" y="-1"/>
                        <a:chExt cx="23786374" cy="1005842"/>
                      </a:xfrm>
                    </wpg:grpSpPr>
                    <wpg:grpSp>
                      <wpg:cNvPr id="80965099" name="Skupina 6"/>
                      <wpg:cNvGrpSpPr/>
                      <wpg:grpSpPr>
                        <a:xfrm>
                          <a:off x="0" y="-1"/>
                          <a:ext cx="11768546" cy="1005841"/>
                          <a:chOff x="0" y="-1"/>
                          <a:chExt cx="11768545" cy="1005841"/>
                        </a:xfrm>
                      </wpg:grpSpPr>
                      <wpg:grpSp>
                        <wpg:cNvPr id="1030047738" name="Skupina 5"/>
                        <wpg:cNvGrpSpPr/>
                        <wpg:grpSpPr>
                          <a:xfrm>
                            <a:off x="0" y="-1"/>
                            <a:ext cx="5759558" cy="1005177"/>
                            <a:chOff x="0" y="-1"/>
                            <a:chExt cx="5759558" cy="1005177"/>
                          </a:xfrm>
                        </wpg:grpSpPr>
                        <wpg:grpSp>
                          <wpg:cNvPr id="15086031" name="Skupina 3"/>
                          <wpg:cNvGrpSpPr/>
                          <wpg:grpSpPr>
                            <a:xfrm>
                              <a:off x="0" y="0"/>
                              <a:ext cx="2755141" cy="1005176"/>
                              <a:chOff x="0" y="0"/>
                              <a:chExt cx="2755141" cy="1005176"/>
                            </a:xfrm>
                          </wpg:grpSpPr>
                          <wps:wsp>
                            <wps:cNvPr id="1367518723" name="Obdĺžnik 1"/>
                            <wps:cNvSpPr/>
                            <wps:spPr>
                              <a:xfrm>
                                <a:off x="0" y="0"/>
                                <a:ext cx="251461" cy="1005176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83568587" name="Obdĺžnik 1"/>
                            <wps:cNvSpPr/>
                            <wps:spPr>
                              <a:xfrm>
                                <a:off x="506178" y="0"/>
                                <a:ext cx="251461" cy="1004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891839" name="Obdĺžnik 1"/>
                            <wps:cNvSpPr/>
                            <wps:spPr>
                              <a:xfrm>
                                <a:off x="1006915" y="0"/>
                                <a:ext cx="251461" cy="10038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8782926" name="Obdĺžnik 1"/>
                            <wps:cNvSpPr/>
                            <wps:spPr>
                              <a:xfrm>
                                <a:off x="1507650" y="0"/>
                                <a:ext cx="251461" cy="1003182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23629442" name="Obdĺžnik 1"/>
                            <wps:cNvSpPr/>
                            <wps:spPr>
                              <a:xfrm>
                                <a:off x="2008387" y="0"/>
                                <a:ext cx="251461" cy="10025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73878046" name="Obdĺžnik 1"/>
                            <wps:cNvSpPr/>
                            <wps:spPr>
                              <a:xfrm>
                                <a:off x="2503680" y="0"/>
                                <a:ext cx="251461" cy="1001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501748681" name="Skupina 3"/>
                          <wpg:cNvGrpSpPr/>
                          <wpg:grpSpPr>
                            <a:xfrm>
                              <a:off x="3004417" y="-1"/>
                              <a:ext cx="2755141" cy="1001193"/>
                              <a:chOff x="-40" y="-1"/>
                              <a:chExt cx="2755141" cy="1001193"/>
                            </a:xfrm>
                          </wpg:grpSpPr>
                          <wps:wsp>
                            <wps:cNvPr id="902253871" name="Obdĺžnik 1"/>
                            <wps:cNvSpPr/>
                            <wps:spPr>
                              <a:xfrm>
                                <a:off x="-40" y="0"/>
                                <a:ext cx="251461" cy="1001192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32062420" name="Obdĺžnik 1"/>
                            <wps:cNvSpPr/>
                            <wps:spPr>
                              <a:xfrm>
                                <a:off x="506138" y="0"/>
                                <a:ext cx="251461" cy="10005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45377032" name="Obdĺžnik 1"/>
                            <wps:cNvSpPr/>
                            <wps:spPr>
                              <a:xfrm>
                                <a:off x="1006875" y="0"/>
                                <a:ext cx="251461" cy="999867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4698199" name="Obdĺžnik 1"/>
                            <wps:cNvSpPr/>
                            <wps:spPr>
                              <a:xfrm>
                                <a:off x="1507611" y="0"/>
                                <a:ext cx="251461" cy="999206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36158948" name="Obdĺžnik 1"/>
                            <wps:cNvSpPr/>
                            <wps:spPr>
                              <a:xfrm>
                                <a:off x="2008347" y="0"/>
                                <a:ext cx="251461" cy="9985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8269469" name="Obdĺžnik 1"/>
                            <wps:cNvSpPr/>
                            <wps:spPr>
                              <a:xfrm>
                                <a:off x="2503640" y="-1"/>
                                <a:ext cx="251461" cy="9978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28140259" name="Skupina 5"/>
                        <wpg:cNvGrpSpPr/>
                        <wpg:grpSpPr>
                          <a:xfrm>
                            <a:off x="6008834" y="-1"/>
                            <a:ext cx="5759711" cy="1005841"/>
                            <a:chOff x="-80" y="-1"/>
                            <a:chExt cx="5759711" cy="1005841"/>
                          </a:xfrm>
                        </wpg:grpSpPr>
                        <wpg:grpSp>
                          <wpg:cNvPr id="1472378708" name="Skupina 3"/>
                          <wpg:cNvGrpSpPr/>
                          <wpg:grpSpPr>
                            <a:xfrm>
                              <a:off x="-80" y="-1"/>
                              <a:ext cx="2755140" cy="997222"/>
                              <a:chOff x="-80" y="-1"/>
                              <a:chExt cx="2755140" cy="997222"/>
                            </a:xfrm>
                          </wpg:grpSpPr>
                          <wps:wsp>
                            <wps:cNvPr id="1422482609" name="Obdĺžnik 1"/>
                            <wps:cNvSpPr/>
                            <wps:spPr>
                              <a:xfrm>
                                <a:off x="-80" y="0"/>
                                <a:ext cx="251461" cy="9972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75982" name="Obdĺžnik 1"/>
                            <wps:cNvSpPr/>
                            <wps:spPr>
                              <a:xfrm>
                                <a:off x="506098" y="0"/>
                                <a:ext cx="251461" cy="996559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65840119" name="Obdĺžnik 1"/>
                            <wps:cNvSpPr/>
                            <wps:spPr>
                              <a:xfrm>
                                <a:off x="1006835" y="0"/>
                                <a:ext cx="251461" cy="995899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10694668" name="Obdĺžnik 1"/>
                            <wps:cNvSpPr/>
                            <wps:spPr>
                              <a:xfrm>
                                <a:off x="1507571" y="0"/>
                                <a:ext cx="251461" cy="995239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02128550" name="Obdĺžnik 1"/>
                            <wps:cNvSpPr/>
                            <wps:spPr>
                              <a:xfrm>
                                <a:off x="2008199" y="0"/>
                                <a:ext cx="251461" cy="994579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3300231" name="Obdĺžnik 1"/>
                            <wps:cNvSpPr/>
                            <wps:spPr>
                              <a:xfrm>
                                <a:off x="2503599" y="-1"/>
                                <a:ext cx="251461" cy="993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077360487" name="Skupina 3"/>
                          <wpg:cNvGrpSpPr/>
                          <wpg:grpSpPr>
                            <a:xfrm>
                              <a:off x="3004337" y="0"/>
                              <a:ext cx="2755294" cy="1005840"/>
                              <a:chOff x="-120" y="0"/>
                              <a:chExt cx="2755294" cy="1005840"/>
                            </a:xfrm>
                          </wpg:grpSpPr>
                          <wps:wsp>
                            <wps:cNvPr id="1167472641" name="Obdĺžnik 1"/>
                            <wps:cNvSpPr/>
                            <wps:spPr>
                              <a:xfrm>
                                <a:off x="-120" y="0"/>
                                <a:ext cx="251461" cy="993259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87167780" name="Obdĺžnik 1"/>
                            <wps:cNvSpPr/>
                            <wps:spPr>
                              <a:xfrm>
                                <a:off x="506058" y="0"/>
                                <a:ext cx="251461" cy="993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A17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898230504" name="Skupina 2"/>
                            <wpg:cNvGrpSpPr/>
                            <wpg:grpSpPr>
                              <a:xfrm>
                                <a:off x="1006928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2133418803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8503687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8930248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246254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843760379" name="Skupina 2"/>
                            <wpg:cNvGrpSpPr/>
                            <wpg:grpSpPr>
                              <a:xfrm>
                                <a:off x="1507671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1410434934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6234082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8031965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0066215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971759570" name="Skupina 2"/>
                            <wpg:cNvGrpSpPr/>
                            <wpg:grpSpPr>
                              <a:xfrm>
                                <a:off x="2008414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393974993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4005186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9650405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3729547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525036634" name="Skupina 2"/>
                            <wpg:cNvGrpSpPr/>
                            <wpg:grpSpPr>
                              <a:xfrm>
                                <a:off x="2503714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1772006227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0658783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57123439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5816199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  <wpg:grpSp>
                      <wpg:cNvPr id="880070734" name="Skupina 6"/>
                      <wpg:cNvGrpSpPr/>
                      <wpg:grpSpPr>
                        <a:xfrm>
                          <a:off x="12017828" y="0"/>
                          <a:ext cx="11768546" cy="1005841"/>
                          <a:chOff x="0" y="0"/>
                          <a:chExt cx="11768545" cy="1005840"/>
                        </a:xfrm>
                      </wpg:grpSpPr>
                      <wpg:grpSp>
                        <wpg:cNvPr id="1350729950" name="Skupina 5"/>
                        <wpg:cNvGrpSpPr/>
                        <wpg:grpSpPr>
                          <a:xfrm>
                            <a:off x="0" y="0"/>
                            <a:ext cx="5759631" cy="1005840"/>
                            <a:chOff x="0" y="0"/>
                            <a:chExt cx="5759631" cy="1005840"/>
                          </a:xfrm>
                        </wpg:grpSpPr>
                        <wpg:grpSp>
                          <wpg:cNvPr id="83353036" name="Skupina 3"/>
                          <wpg:cNvGrpSpPr/>
                          <wpg:grpSpPr>
                            <a:xfrm>
                              <a:off x="0" y="0"/>
                              <a:ext cx="2755174" cy="1005840"/>
                              <a:chOff x="0" y="0"/>
                              <a:chExt cx="2755174" cy="1005840"/>
                            </a:xfrm>
                          </wpg:grpSpPr>
                          <wpg:grpSp>
                            <wpg:cNvPr id="170100325" name="Skupina 2"/>
                            <wpg:cNvGrpSpPr/>
                            <wpg:grpSpPr>
                              <a:xfrm>
                                <a:off x="0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2119694658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63806386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994341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0875133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550467454" name="Skupina 2"/>
                            <wpg:cNvGrpSpPr/>
                            <wpg:grpSpPr>
                              <a:xfrm>
                                <a:off x="506185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75358433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5613355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5083626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9050498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968890116" name="Skupina 2"/>
                            <wpg:cNvGrpSpPr/>
                            <wpg:grpSpPr>
                              <a:xfrm>
                                <a:off x="1006928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1160014146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6591501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73247698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6482763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523845779" name="Skupina 2"/>
                            <wpg:cNvGrpSpPr/>
                            <wpg:grpSpPr>
                              <a:xfrm>
                                <a:off x="1507671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648413343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5959826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1113092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2127388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449518459" name="Skupina 2"/>
                            <wpg:cNvGrpSpPr/>
                            <wpg:grpSpPr>
                              <a:xfrm>
                                <a:off x="2008414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323151705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7006569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751769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5692528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086398239" name="Skupina 2"/>
                            <wpg:cNvGrpSpPr/>
                            <wpg:grpSpPr>
                              <a:xfrm>
                                <a:off x="2503714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1488461371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9148001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6709974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79170258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991848668" name="Skupina 3"/>
                          <wpg:cNvGrpSpPr/>
                          <wpg:grpSpPr>
                            <a:xfrm>
                              <a:off x="3004457" y="0"/>
                              <a:ext cx="2755174" cy="1005840"/>
                              <a:chOff x="0" y="0"/>
                              <a:chExt cx="2755174" cy="1005840"/>
                            </a:xfrm>
                          </wpg:grpSpPr>
                          <wpg:grpSp>
                            <wpg:cNvPr id="1787626752" name="Skupina 2"/>
                            <wpg:cNvGrpSpPr/>
                            <wpg:grpSpPr>
                              <a:xfrm>
                                <a:off x="0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201486865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8201018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9646387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31785723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463692457" name="Skupina 2"/>
                            <wpg:cNvGrpSpPr/>
                            <wpg:grpSpPr>
                              <a:xfrm>
                                <a:off x="506185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1778335270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0240586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61337043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9256280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348449344" name="Skupina 2"/>
                            <wpg:cNvGrpSpPr/>
                            <wpg:grpSpPr>
                              <a:xfrm>
                                <a:off x="1006928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506054434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70508624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8787984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7786409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707487733" name="Skupina 2"/>
                            <wpg:cNvGrpSpPr/>
                            <wpg:grpSpPr>
                              <a:xfrm>
                                <a:off x="1507671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703703404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515491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2796606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25360472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01194959" name="Skupina 2"/>
                            <wpg:cNvGrpSpPr/>
                            <wpg:grpSpPr>
                              <a:xfrm>
                                <a:off x="2008414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1748202287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4621933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8949602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8958079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402867263" name="Skupina 2"/>
                            <wpg:cNvGrpSpPr/>
                            <wpg:grpSpPr>
                              <a:xfrm>
                                <a:off x="2503714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1905488209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5719938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3184674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2944105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1747102057" name="Skupina 5"/>
                        <wpg:cNvGrpSpPr/>
                        <wpg:grpSpPr>
                          <a:xfrm>
                            <a:off x="6008914" y="0"/>
                            <a:ext cx="5759631" cy="1005840"/>
                            <a:chOff x="0" y="0"/>
                            <a:chExt cx="5759631" cy="1005840"/>
                          </a:xfrm>
                        </wpg:grpSpPr>
                        <wpg:grpSp>
                          <wpg:cNvPr id="212013094" name="Skupina 3"/>
                          <wpg:cNvGrpSpPr/>
                          <wpg:grpSpPr>
                            <a:xfrm>
                              <a:off x="0" y="0"/>
                              <a:ext cx="2755174" cy="1005840"/>
                              <a:chOff x="0" y="0"/>
                              <a:chExt cx="2755174" cy="1005840"/>
                            </a:xfrm>
                          </wpg:grpSpPr>
                          <wpg:grpSp>
                            <wpg:cNvPr id="434500427" name="Skupina 2"/>
                            <wpg:cNvGrpSpPr/>
                            <wpg:grpSpPr>
                              <a:xfrm>
                                <a:off x="0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1790792115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79364894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0914176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4945684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455141255" name="Skupina 2"/>
                            <wpg:cNvGrpSpPr/>
                            <wpg:grpSpPr>
                              <a:xfrm>
                                <a:off x="506185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1599423275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1664900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4099113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6099073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741484287" name="Skupina 2"/>
                            <wpg:cNvGrpSpPr/>
                            <wpg:grpSpPr>
                              <a:xfrm>
                                <a:off x="1006928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2098276292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5467418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652881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489972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91550136" name="Skupina 2"/>
                            <wpg:cNvGrpSpPr/>
                            <wpg:grpSpPr>
                              <a:xfrm>
                                <a:off x="1507671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1501015488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0067990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1759110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3437173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540355223" name="Skupina 2"/>
                            <wpg:cNvGrpSpPr/>
                            <wpg:grpSpPr>
                              <a:xfrm>
                                <a:off x="2008414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2035926355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3970798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2277952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6569610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889709978" name="Skupina 2"/>
                            <wpg:cNvGrpSpPr/>
                            <wpg:grpSpPr>
                              <a:xfrm>
                                <a:off x="2503714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1588227618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60623236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8583800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1332450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146488053" name="Skupina 3"/>
                          <wpg:cNvGrpSpPr/>
                          <wpg:grpSpPr>
                            <a:xfrm>
                              <a:off x="3004457" y="0"/>
                              <a:ext cx="2755174" cy="1005840"/>
                              <a:chOff x="0" y="0"/>
                              <a:chExt cx="2755174" cy="1005840"/>
                            </a:xfrm>
                          </wpg:grpSpPr>
                          <wpg:grpSp>
                            <wpg:cNvPr id="2101474472" name="Skupina 2"/>
                            <wpg:cNvGrpSpPr/>
                            <wpg:grpSpPr>
                              <a:xfrm>
                                <a:off x="0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1850110071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7393281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5872800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3344442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713128118" name="Skupina 2"/>
                            <wpg:cNvGrpSpPr/>
                            <wpg:grpSpPr>
                              <a:xfrm>
                                <a:off x="506185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877044064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2561567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9443704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0343533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862299414" name="Skupina 2"/>
                            <wpg:cNvGrpSpPr/>
                            <wpg:grpSpPr>
                              <a:xfrm>
                                <a:off x="1006928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1605471796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2082022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0994844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92748697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897382214" name="Skupina 2"/>
                            <wpg:cNvGrpSpPr/>
                            <wpg:grpSpPr>
                              <a:xfrm>
                                <a:off x="1507671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772728432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4745348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4282831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0872430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839194450" name="Skupina 2"/>
                            <wpg:cNvGrpSpPr/>
                            <wpg:grpSpPr>
                              <a:xfrm>
                                <a:off x="2008414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797687602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2608441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203927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5723152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713588572" name="Skupina 2"/>
                            <wpg:cNvGrpSpPr/>
                            <wpg:grpSpPr>
                              <a:xfrm>
                                <a:off x="2503714" y="0"/>
                                <a:ext cx="251460" cy="1005840"/>
                                <a:chOff x="0" y="0"/>
                                <a:chExt cx="251460" cy="1005840"/>
                              </a:xfrm>
                            </wpg:grpSpPr>
                            <wps:wsp>
                              <wps:cNvPr id="690515167" name="Obdĺžni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90880560" name="Obdĺžnik 1"/>
                              <wps:cNvSpPr/>
                              <wps:spPr>
                                <a:xfrm>
                                  <a:off x="0" y="25146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9851382" name="Obdĺžnik 1"/>
                              <wps:cNvSpPr/>
                              <wps:spPr>
                                <a:xfrm>
                                  <a:off x="0" y="50292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6865013" name="Obdĺžnik 1"/>
                              <wps:cNvSpPr/>
                              <wps:spPr>
                                <a:xfrm>
                                  <a:off x="0" y="75438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6A17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41A59E9D" id="Skupina 7" o:spid="_x0000_s1026" style="position:absolute;margin-left:-42pt;margin-top:37.8pt;width:1445.65pt;height:59.15pt;z-index:251667968;mso-width-relative:margin;mso-height-relative:margin" coordorigin="" coordsize="237863,10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">
              <v:group id="Skupina 6" o:spid="_x0000_s1027" style="position:absolute;width:117685;height:10058" coordorigin="" coordsize="117685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">
                <v:group id="Skupina 5" o:spid="_x0000_s1028" style="position:absolute;width:57595;height:10051" coordorigin="" coordsize="57595,10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">
                  <v:group id="Skupina 3" o:spid="_x0000_s1029" style="position:absolute;width:27551;height:10051" coordsize="27551,10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">
                    <v:rect id="Obdĺžnik 1" o:spid="_x0000_s1030" style="position:absolute;width:2514;height:100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" fillcolor="#c6a171" stroked="f" strokeweight="1pt"/>
                    <v:rect id="Obdĺžnik 1" o:spid="_x0000_s1031" style="position:absolute;left:5061;width:2515;height:100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" fillcolor="#c6a171" stroked="f" strokeweight="1pt"/>
                    <v:rect id="Obdĺžnik 1" o:spid="_x0000_s1032" style="position:absolute;left:10069;width:2514;height:10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" fillcolor="#c6a171" stroked="f" strokeweight="1pt"/>
                    <v:rect id="Obdĺžnik 1" o:spid="_x0000_s1033" style="position:absolute;left:15076;width:2515;height:100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" fillcolor="#c6a171" stroked="f" strokeweight="1pt"/>
                    <v:rect id="Obdĺžnik 1" o:spid="_x0000_s1034" style="position:absolute;left:20083;width:2515;height:10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" fillcolor="#c6a171" stroked="f" strokeweight="1pt"/>
                    <v:rect id="Obdĺžnik 1" o:spid="_x0000_s1035" style="position:absolute;left:25036;width:2515;height:100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" fillcolor="#c6a171" stroked="f" strokeweight="1pt"/>
                  </v:group>
                  <v:group id="Skupina 3" o:spid="_x0000_s1036" style="position:absolute;left:30044;width:27551;height:10011" coordorigin="" coordsize="27551,1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">
                    <v:rect id="Obdĺžnik 1" o:spid="_x0000_s1037" style="position:absolute;width:2514;height:100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" fillcolor="#c6a171" stroked="f" strokeweight="1pt"/>
                    <v:rect id="Obdĺžnik 1" o:spid="_x0000_s1038" style="position:absolute;left:5061;width:2514;height:100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" fillcolor="#c6a171" stroked="f" strokeweight="1pt"/>
                    <v:rect id="Obdĺžnik 1" o:spid="_x0000_s1039" style="position:absolute;left:10068;width:2515;height:99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" fillcolor="#c6a171" stroked="f" strokeweight="1pt"/>
                    <v:rect id="Obdĺžnik 1" o:spid="_x0000_s1040" style="position:absolute;left:15076;width:2514;height:99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" fillcolor="#c6a171" stroked="f" strokeweight="1pt"/>
                    <v:rect id="Obdĺžnik 1" o:spid="_x0000_s1041" style="position:absolute;left:20083;width:2515;height:99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" fillcolor="#c6a171" stroked="f" strokeweight="1pt"/>
                    <v:rect id="Obdĺžnik 1" o:spid="_x0000_s1042" style="position:absolute;left:25036;width:2515;height:99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" fillcolor="#c6a171" stroked="f" strokeweight="1pt"/>
                  </v:group>
                </v:group>
                <v:group id="Skupina 5" o:spid="_x0000_s1043" style="position:absolute;left:60088;width:57597;height:10058" coordorigin="" coordsize="57597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">
                  <v:group id="Skupina 3" o:spid="_x0000_s1044" style="position:absolute;width:27550;height:9972" coordorigin="" coordsize="27551,9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">
                    <v:rect id="Obdĺžnik 1" o:spid="_x0000_s1045" style="position:absolute;width:2513;height:99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" fillcolor="#c6a171" stroked="f" strokeweight="1pt"/>
                    <v:rect id="Obdĺžnik 1" o:spid="_x0000_s1046" style="position:absolute;left:5060;width:2515;height:99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" fillcolor="#c6a171" stroked="f" strokeweight="1pt"/>
                    <v:rect id="Obdĺžnik 1" o:spid="_x0000_s1047" style="position:absolute;left:10068;width:2514;height:99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" fillcolor="#c6a171" stroked="f" strokeweight="1pt"/>
                    <v:rect id="Obdĺžnik 1" o:spid="_x0000_s1048" style="position:absolute;left:15075;width:2515;height:9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" fillcolor="#c6a171" stroked="f" strokeweight="1pt"/>
                    <v:rect id="Obdĺžnik 1" o:spid="_x0000_s1049" style="position:absolute;left:20081;width:2515;height:99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" fillcolor="#c6a171" stroked="f" strokeweight="1pt"/>
                    <v:rect id="Obdĺžnik 1" o:spid="_x0000_s1050" style="position:absolute;left:25035;width:2515;height:99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" fillcolor="#c6a171" stroked="f" strokeweight="1pt"/>
                  </v:group>
                  <v:group id="Skupina 3" o:spid="_x0000_s1051" style="position:absolute;left:30043;width:27553;height:10058" coordorigin="-1" coordsize="27552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">
                    <v:rect id="Obdĺžnik 1" o:spid="_x0000_s1052" style="position:absolute;left:-1;width:2514;height:99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" fillcolor="#c6a171" stroked="f" strokeweight="1pt"/>
                    <v:rect id="Obdĺžnik 1" o:spid="_x0000_s1053" style="position:absolute;left:5060;width:2515;height:99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" fillcolor="#c6a171" stroked="f" strokeweight="1pt"/>
                    <v:group id="Skupina 2" o:spid="_x0000_s1054" style="position:absolute;left:10069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">
                      <v:rect id="Obdĺžnik 1" o:spid="_x0000_s1055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" fillcolor="#c6a171" stroked="f" strokeweight="1pt"/>
                      <v:rect id="Obdĺžnik 1" o:spid="_x0000_s1056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" fillcolor="#c6a171" stroked="f" strokeweight="1pt"/>
                      <v:rect id="Obdĺžnik 1" o:spid="_x0000_s1057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" fillcolor="#c6a171" stroked="f" strokeweight="1pt"/>
                      <v:rect id="Obdĺžnik 1" o:spid="_x0000_s1058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" fillcolor="#c6a171" stroked="f" strokeweight="1pt"/>
                    </v:group>
                    <v:group id="Skupina 2" o:spid="_x0000_s1059" style="position:absolute;left:15076;width:2515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">
                      <v:rect id="Obdĺžnik 1" o:spid="_x0000_s1060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" fillcolor="#c6a171" stroked="f" strokeweight="1pt"/>
                      <v:rect id="Obdĺžnik 1" o:spid="_x0000_s1061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" fillcolor="#c6a171" stroked="f" strokeweight="1pt"/>
                      <v:rect id="Obdĺžnik 1" o:spid="_x0000_s1062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" fillcolor="#c6a171" stroked="f" strokeweight="1pt"/>
                      <v:rect id="Obdĺžnik 1" o:spid="_x0000_s1063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" fillcolor="#c6a171" stroked="f" strokeweight="1pt"/>
                    </v:group>
                    <v:group id="Skupina 2" o:spid="_x0000_s1064" style="position:absolute;left:20084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">
                      <v:rect id="Obdĺžnik 1" o:spid="_x0000_s1065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" fillcolor="#c6a171" stroked="f" strokeweight="1pt"/>
                      <v:rect id="Obdĺžnik 1" o:spid="_x0000_s1066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" fillcolor="#c6a171" stroked="f" strokeweight="1pt"/>
                      <v:rect id="Obdĺžnik 1" o:spid="_x0000_s1067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" fillcolor="#c6a171" stroked="f" strokeweight="1pt"/>
                      <v:rect id="Obdĺžnik 1" o:spid="_x0000_s1068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" fillcolor="#c6a171" stroked="f" strokeweight="1pt"/>
                    </v:group>
                    <v:group id="Skupina 2" o:spid="_x0000_s1069" style="position:absolute;left:25037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">
                      <v:rect id="Obdĺžnik 1" o:spid="_x0000_s1070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" fillcolor="#c6a171" stroked="f" strokeweight="1pt"/>
                      <v:rect id="Obdĺžnik 1" o:spid="_x0000_s1071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" fillcolor="#c6a171" stroked="f" strokeweight="1pt"/>
                      <v:rect id="Obdĺžnik 1" o:spid="_x0000_s1072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" fillcolor="#c6a171" stroked="f" strokeweight="1pt"/>
                      <v:rect id="Obdĺžnik 1" o:spid="_x0000_s1073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" fillcolor="#c6a171" stroked="f" strokeweight="1pt"/>
                    </v:group>
                  </v:group>
                </v:group>
              </v:group>
              <v:group id="Skupina 6" o:spid="_x0000_s1074" style="position:absolute;left:120178;width:117685;height:10058" coordsize="117685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">
                <v:group id="Skupina 5" o:spid="_x0000_s1075" style="position:absolute;width:57596;height:10058" coordsize="57596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">
                  <v:group id="Skupina 3" o:spid="_x0000_s1076" style="position:absolute;width:27551;height:10058" coordsize="27551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">
                    <v:group id="Skupina 2" o:spid="_x0000_s1077" style="position:absolute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">
                      <v:rect id="Obdĺžnik 1" o:spid="_x0000_s1078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" fillcolor="#c6a171" stroked="f" strokeweight="1pt"/>
                      <v:rect id="Obdĺžnik 1" o:spid="_x0000_s1079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" fillcolor="#c6a171" stroked="f" strokeweight="1pt"/>
                      <v:rect id="Obdĺžnik 1" o:spid="_x0000_s1080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" fillcolor="#c6a171" stroked="f" strokeweight="1pt"/>
                      <v:rect id="Obdĺžnik 1" o:spid="_x0000_s1081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" fillcolor="#c6a171" stroked="f" strokeweight="1pt"/>
                    </v:group>
                    <v:group id="Skupina 2" o:spid="_x0000_s1082" style="position:absolute;left:5061;width:2515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">
                      <v:rect id="Obdĺžnik 1" o:spid="_x0000_s1083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" fillcolor="#c6a171" stroked="f" strokeweight="1pt"/>
                      <v:rect id="Obdĺžnik 1" o:spid="_x0000_s1084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" fillcolor="#c6a171" stroked="f" strokeweight="1pt"/>
                      <v:rect id="Obdĺžnik 1" o:spid="_x0000_s1085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" fillcolor="#c6a171" stroked="f" strokeweight="1pt"/>
                      <v:rect id="Obdĺžnik 1" o:spid="_x0000_s1086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" fillcolor="#c6a171" stroked="f" strokeweight="1pt"/>
                    </v:group>
                    <v:group id="Skupina 2" o:spid="_x0000_s1087" style="position:absolute;left:10069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">
                      <v:rect id="Obdĺžnik 1" o:spid="_x0000_s1088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" fillcolor="#c6a171" stroked="f" strokeweight="1pt"/>
                      <v:rect id="Obdĺžnik 1" o:spid="_x0000_s1089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" fillcolor="#c6a171" stroked="f" strokeweight="1pt"/>
                      <v:rect id="Obdĺžnik 1" o:spid="_x0000_s1090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" fillcolor="#c6a171" stroked="f" strokeweight="1pt"/>
                      <v:rect id="Obdĺžnik 1" o:spid="_x0000_s1091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" fillcolor="#c6a171" stroked="f" strokeweight="1pt"/>
                    </v:group>
                    <v:group id="Skupina 2" o:spid="_x0000_s1092" style="position:absolute;left:15076;width:2515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">
                      <v:rect id="Obdĺžnik 1" o:spid="_x0000_s1093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" fillcolor="#c6a171" stroked="f" strokeweight="1pt"/>
                      <v:rect id="Obdĺžnik 1" o:spid="_x0000_s1094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" fillcolor="#c6a171" stroked="f" strokeweight="1pt"/>
                      <v:rect id="Obdĺžnik 1" o:spid="_x0000_s1095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" fillcolor="#c6a171" stroked="f" strokeweight="1pt"/>
                      <v:rect id="Obdĺžnik 1" o:spid="_x0000_s1096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" fillcolor="#c6a171" stroked="f" strokeweight="1pt"/>
                    </v:group>
                    <v:group id="Skupina 2" o:spid="_x0000_s1097" style="position:absolute;left:20084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">
                      <v:rect id="Obdĺžnik 1" o:spid="_x0000_s1098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" fillcolor="#c6a171" stroked="f" strokeweight="1pt"/>
                      <v:rect id="Obdĺžnik 1" o:spid="_x0000_s1099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" fillcolor="#c6a171" stroked="f" strokeweight="1pt"/>
                      <v:rect id="Obdĺžnik 1" o:spid="_x0000_s1100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" fillcolor="#c6a171" stroked="f" strokeweight="1pt"/>
                      <v:rect id="Obdĺžnik 1" o:spid="_x0000_s1101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" fillcolor="#c6a171" stroked="f" strokeweight="1pt"/>
                    </v:group>
                    <v:group id="Skupina 2" o:spid="_x0000_s1102" style="position:absolute;left:25037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">
                      <v:rect id="Obdĺžnik 1" o:spid="_x0000_s1103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" fillcolor="#c6a171" stroked="f" strokeweight="1pt"/>
                      <v:rect id="Obdĺžnik 1" o:spid="_x0000_s1104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" fillcolor="#c6a171" stroked="f" strokeweight="1pt"/>
                      <v:rect id="Obdĺžnik 1" o:spid="_x0000_s1105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" fillcolor="#c6a171" stroked="f" strokeweight="1pt"/>
                      <v:rect id="Obdĺžnik 1" o:spid="_x0000_s1106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" fillcolor="#c6a171" stroked="f" strokeweight="1pt"/>
                    </v:group>
                  </v:group>
                  <v:group id="Skupina 3" o:spid="_x0000_s1107" style="position:absolute;left:30044;width:27552;height:10058" coordsize="27551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">
                    <v:group id="Skupina 2" o:spid="_x0000_s1108" style="position:absolute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">
                      <v:rect id="Obdĺžnik 1" o:spid="_x0000_s1109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" fillcolor="#c6a171" stroked="f" strokeweight="1pt"/>
                      <v:rect id="Obdĺžnik 1" o:spid="_x0000_s1110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" fillcolor="#c6a171" stroked="f" strokeweight="1pt"/>
                      <v:rect id="Obdĺžnik 1" o:spid="_x0000_s1111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" fillcolor="#c6a171" stroked="f" strokeweight="1pt"/>
                      <v:rect id="Obdĺžnik 1" o:spid="_x0000_s1112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" fillcolor="#c6a171" stroked="f" strokeweight="1pt"/>
                    </v:group>
                    <v:group id="Skupina 2" o:spid="_x0000_s1113" style="position:absolute;left:5061;width:2515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">
                      <v:rect id="Obdĺžnik 1" o:spid="_x0000_s1114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" fillcolor="#c6a171" stroked="f" strokeweight="1pt"/>
                      <v:rect id="Obdĺžnik 1" o:spid="_x0000_s1115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" fillcolor="#c6a171" stroked="f" strokeweight="1pt"/>
                      <v:rect id="Obdĺžnik 1" o:spid="_x0000_s1116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" fillcolor="#c6a171" stroked="f" strokeweight="1pt"/>
                      <v:rect id="Obdĺžnik 1" o:spid="_x0000_s1117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" fillcolor="#c6a171" stroked="f" strokeweight="1pt"/>
                    </v:group>
                    <v:group id="Skupina 2" o:spid="_x0000_s1118" style="position:absolute;left:10069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">
                      <v:rect id="Obdĺžnik 1" o:spid="_x0000_s1119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" fillcolor="#c6a171" stroked="f" strokeweight="1pt"/>
                      <v:rect id="Obdĺžnik 1" o:spid="_x0000_s1120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" fillcolor="#c6a171" stroked="f" strokeweight="1pt"/>
                      <v:rect id="Obdĺžnik 1" o:spid="_x0000_s1121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" fillcolor="#c6a171" stroked="f" strokeweight="1pt"/>
                      <v:rect id="Obdĺžnik 1" o:spid="_x0000_s1122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" fillcolor="#c6a171" stroked="f" strokeweight="1pt"/>
                    </v:group>
                    <v:group id="Skupina 2" o:spid="_x0000_s1123" style="position:absolute;left:15076;width:2515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">
                      <v:rect id="Obdĺžnik 1" o:spid="_x0000_s1124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" fillcolor="#c6a171" stroked="f" strokeweight="1pt"/>
                      <v:rect id="Obdĺžnik 1" o:spid="_x0000_s1125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" fillcolor="#c6a171" stroked="f" strokeweight="1pt"/>
                      <v:rect id="Obdĺžnik 1" o:spid="_x0000_s1126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" fillcolor="#c6a171" stroked="f" strokeweight="1pt"/>
                      <v:rect id="Obdĺžnik 1" o:spid="_x0000_s1127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" fillcolor="#c6a171" stroked="f" strokeweight="1pt"/>
                    </v:group>
                    <v:group id="Skupina 2" o:spid="_x0000_s1128" style="position:absolute;left:20084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">
                      <v:rect id="Obdĺžnik 1" o:spid="_x0000_s1129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" fillcolor="#c6a171" stroked="f" strokeweight="1pt"/>
                      <v:rect id="Obdĺžnik 1" o:spid="_x0000_s1130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" fillcolor="#c6a171" stroked="f" strokeweight="1pt"/>
                      <v:rect id="Obdĺžnik 1" o:spid="_x0000_s1131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" fillcolor="#c6a171" stroked="f" strokeweight="1pt"/>
                      <v:rect id="Obdĺžnik 1" o:spid="_x0000_s1132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" fillcolor="#c6a171" stroked="f" strokeweight="1pt"/>
                    </v:group>
                    <v:group id="Skupina 2" o:spid="_x0000_s1133" style="position:absolute;left:25037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">
                      <v:rect id="Obdĺžnik 1" o:spid="_x0000_s1134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" fillcolor="#c6a171" stroked="f" strokeweight="1pt"/>
                      <v:rect id="Obdĺžnik 1" o:spid="_x0000_s1135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" fillcolor="#c6a171" stroked="f" strokeweight="1pt"/>
                      <v:rect id="Obdĺžnik 1" o:spid="_x0000_s1136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" fillcolor="#c6a171" stroked="f" strokeweight="1pt"/>
                      <v:rect id="Obdĺžnik 1" o:spid="_x0000_s1137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" fillcolor="#c6a171" stroked="f" strokeweight="1pt"/>
                    </v:group>
                  </v:group>
                </v:group>
                <v:group id="Skupina 5" o:spid="_x0000_s1138" style="position:absolute;left:60089;width:57596;height:10058" coordsize="57596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">
                  <v:group id="Skupina 3" o:spid="_x0000_s1139" style="position:absolute;width:27551;height:10058" coordsize="27551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">
                    <v:group id="Skupina 2" o:spid="_x0000_s1140" style="position:absolute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">
                      <v:rect id="Obdĺžnik 1" o:spid="_x0000_s1141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" fillcolor="#c6a171" stroked="f" strokeweight="1pt"/>
                      <v:rect id="Obdĺžnik 1" o:spid="_x0000_s1142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" fillcolor="#c6a171" stroked="f" strokeweight="1pt"/>
                      <v:rect id="Obdĺžnik 1" o:spid="_x0000_s1143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" fillcolor="#c6a171" stroked="f" strokeweight="1pt"/>
                      <v:rect id="Obdĺžnik 1" o:spid="_x0000_s1144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" fillcolor="#c6a171" stroked="f" strokeweight="1pt"/>
                    </v:group>
                    <v:group id="Skupina 2" o:spid="_x0000_s1145" style="position:absolute;left:5061;width:2515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">
                      <v:rect id="Obdĺžnik 1" o:spid="_x0000_s1146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" fillcolor="#c6a171" stroked="f" strokeweight="1pt"/>
                      <v:rect id="Obdĺžnik 1" o:spid="_x0000_s1147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" fillcolor="#c6a171" stroked="f" strokeweight="1pt"/>
                      <v:rect id="Obdĺžnik 1" o:spid="_x0000_s1148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" fillcolor="#c6a171" stroked="f" strokeweight="1pt"/>
                      <v:rect id="Obdĺžnik 1" o:spid="_x0000_s1149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" fillcolor="#c6a171" stroked="f" strokeweight="1pt"/>
                    </v:group>
                    <v:group id="Skupina 2" o:spid="_x0000_s1150" style="position:absolute;left:10069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">
                      <v:rect id="Obdĺžnik 1" o:spid="_x0000_s1151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" fillcolor="#c6a171" stroked="f" strokeweight="1pt"/>
                      <v:rect id="Obdĺžnik 1" o:spid="_x0000_s1152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" fillcolor="#c6a171" stroked="f" strokeweight="1pt"/>
                      <v:rect id="Obdĺžnik 1" o:spid="_x0000_s1153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" fillcolor="#c6a171" stroked="f" strokeweight="1pt"/>
                      <v:rect id="Obdĺžnik 1" o:spid="_x0000_s1154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" fillcolor="#c6a171" stroked="f" strokeweight="1pt"/>
                    </v:group>
                    <v:group id="Skupina 2" o:spid="_x0000_s1155" style="position:absolute;left:15076;width:2515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">
                      <v:rect id="Obdĺžnik 1" o:spid="_x0000_s1156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" fillcolor="#c6a171" stroked="f" strokeweight="1pt"/>
                      <v:rect id="Obdĺžnik 1" o:spid="_x0000_s1157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" fillcolor="#c6a171" stroked="f" strokeweight="1pt"/>
                      <v:rect id="Obdĺžnik 1" o:spid="_x0000_s1158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" fillcolor="#c6a171" stroked="f" strokeweight="1pt"/>
                      <v:rect id="Obdĺžnik 1" o:spid="_x0000_s1159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" fillcolor="#c6a171" stroked="f" strokeweight="1pt"/>
                    </v:group>
                    <v:group id="Skupina 2" o:spid="_x0000_s1160" style="position:absolute;left:20084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">
                      <v:rect id="Obdĺžnik 1" o:spid="_x0000_s1161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" fillcolor="#c6a171" stroked="f" strokeweight="1pt"/>
                      <v:rect id="Obdĺžnik 1" o:spid="_x0000_s1162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" fillcolor="#c6a171" stroked="f" strokeweight="1pt"/>
                      <v:rect id="Obdĺžnik 1" o:spid="_x0000_s1163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" fillcolor="#c6a171" stroked="f" strokeweight="1pt"/>
                      <v:rect id="Obdĺžnik 1" o:spid="_x0000_s1164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" fillcolor="#c6a171" stroked="f" strokeweight="1pt"/>
                    </v:group>
                    <v:group id="Skupina 2" o:spid="_x0000_s1165" style="position:absolute;left:25037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">
                      <v:rect id="Obdĺžnik 1" o:spid="_x0000_s1166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" fillcolor="#c6a171" stroked="f" strokeweight="1pt"/>
                      <v:rect id="Obdĺžnik 1" o:spid="_x0000_s1167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" fillcolor="#c6a171" stroked="f" strokeweight="1pt"/>
                      <v:rect id="Obdĺžnik 1" o:spid="_x0000_s1168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" fillcolor="#c6a171" stroked="f" strokeweight="1pt"/>
                      <v:rect id="Obdĺžnik 1" o:spid="_x0000_s1169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" fillcolor="#c6a171" stroked="f" strokeweight="1pt"/>
                    </v:group>
                  </v:group>
                  <v:group id="Skupina 3" o:spid="_x0000_s1170" style="position:absolute;left:30044;width:27552;height:10058" coordsize="27551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">
                    <v:group id="Skupina 2" o:spid="_x0000_s1171" style="position:absolute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">
                      <v:rect id="Obdĺžnik 1" o:spid="_x0000_s1172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" fillcolor="#c6a171" stroked="f" strokeweight="1pt"/>
                      <v:rect id="Obdĺžnik 1" o:spid="_x0000_s1173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" fillcolor="#c6a171" stroked="f" strokeweight="1pt"/>
                      <v:rect id="Obdĺžnik 1" o:spid="_x0000_s1174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" fillcolor="#c6a171" stroked="f" strokeweight="1pt"/>
                      <v:rect id="Obdĺžnik 1" o:spid="_x0000_s1175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" fillcolor="#c6a171" stroked="f" strokeweight="1pt"/>
                    </v:group>
                    <v:group id="Skupina 2" o:spid="_x0000_s1176" style="position:absolute;left:5061;width:2515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">
                      <v:rect id="Obdĺžnik 1" o:spid="_x0000_s117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" fillcolor="#c6a171" stroked="f" strokeweight="1pt"/>
                      <v:rect id="Obdĺžnik 1" o:spid="_x0000_s1178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" fillcolor="#c6a171" stroked="f" strokeweight="1pt"/>
                      <v:rect id="Obdĺžnik 1" o:spid="_x0000_s1179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" fillcolor="#c6a171" stroked="f" strokeweight="1pt"/>
                      <v:rect id="Obdĺžnik 1" o:spid="_x0000_s1180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" fillcolor="#c6a171" stroked="f" strokeweight="1pt"/>
                    </v:group>
                    <v:group id="Skupina 2" o:spid="_x0000_s1181" style="position:absolute;left:10069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">
                      <v:rect id="Obdĺžnik 1" o:spid="_x0000_s1182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" fillcolor="#c6a171" stroked="f" strokeweight="1pt"/>
                      <v:rect id="Obdĺžnik 1" o:spid="_x0000_s1183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" fillcolor="#c6a171" stroked="f" strokeweight="1pt"/>
                      <v:rect id="Obdĺžnik 1" o:spid="_x0000_s1184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" fillcolor="#c6a171" stroked="f" strokeweight="1pt"/>
                      <v:rect id="Obdĺžnik 1" o:spid="_x0000_s1185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" fillcolor="#c6a171" stroked="f" strokeweight="1pt"/>
                    </v:group>
                    <v:group id="Skupina 2" o:spid="_x0000_s1186" style="position:absolute;left:15076;width:2515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">
                      <v:rect id="Obdĺžnik 1" o:spid="_x0000_s118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" fillcolor="#c6a171" stroked="f" strokeweight="1pt"/>
                      <v:rect id="Obdĺžnik 1" o:spid="_x0000_s1188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" fillcolor="#c6a171" stroked="f" strokeweight="1pt"/>
                      <v:rect id="Obdĺžnik 1" o:spid="_x0000_s1189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" fillcolor="#c6a171" stroked="f" strokeweight="1pt"/>
                      <v:rect id="Obdĺžnik 1" o:spid="_x0000_s1190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" fillcolor="#c6a171" stroked="f" strokeweight="1pt"/>
                    </v:group>
                    <v:group id="Skupina 2" o:spid="_x0000_s1191" style="position:absolute;left:20084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">
                      <v:rect id="Obdĺžnik 1" o:spid="_x0000_s1192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" fillcolor="#c6a171" stroked="f" strokeweight="1pt"/>
                      <v:rect id="Obdĺžnik 1" o:spid="_x0000_s1193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" fillcolor="#c6a171" stroked="f" strokeweight="1pt"/>
                      <v:rect id="Obdĺžnik 1" o:spid="_x0000_s1194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" fillcolor="#c6a171" stroked="f" strokeweight="1pt"/>
                      <v:rect id="Obdĺžnik 1" o:spid="_x0000_s1195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" fillcolor="#c6a171" stroked="f" strokeweight="1pt"/>
                    </v:group>
                    <v:group id="Skupina 2" o:spid="_x0000_s1196" style="position:absolute;left:25037;width:2514;height:10058" coordsize="2514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">
                      <v:rect id="Obdĺžnik 1" o:spid="_x0000_s119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" fillcolor="#c6a171" stroked="f" strokeweight="1pt"/>
                      <v:rect id="Obdĺžnik 1" o:spid="_x0000_s1198" style="position:absolute;top:2514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" fillcolor="#c6a171" stroked="f" strokeweight="1pt"/>
                      <v:rect id="Obdĺžnik 1" o:spid="_x0000_s1199" style="position:absolute;top:5029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" fillcolor="#c6a171" stroked="f" strokeweight="1pt"/>
                      <v:rect id="Obdĺžnik 1" o:spid="_x0000_s1200" style="position:absolute;top:754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" fillcolor="#c6a171" stroked="f" strokeweight="1pt"/>
                    </v:group>
                  </v:group>
                </v:group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49568" w14:textId="77777777" w:rsidR="00BF3BEF" w:rsidRDefault="00BF3BEF" w:rsidP="00D928B3">
    <w:pPr>
      <w:tabs>
        <w:tab w:val="left" w:pos="2552"/>
        <w:tab w:val="left" w:pos="5387"/>
        <w:tab w:val="left" w:pos="7797"/>
      </w:tabs>
      <w:spacing w:after="0" w:line="240" w:lineRule="auto"/>
      <w:rPr>
        <w:b/>
        <w:bCs/>
        <w:caps/>
        <w:sz w:val="18"/>
        <w:szCs w:val="18"/>
      </w:rPr>
    </w:pPr>
    <w:r w:rsidRPr="001B7E70">
      <w:rPr>
        <w:b/>
        <w:bCs/>
        <w:caps/>
        <w:sz w:val="18"/>
        <w:szCs w:val="18"/>
      </w:rPr>
      <w:t xml:space="preserve">telefón </w:t>
    </w:r>
    <w:r>
      <w:rPr>
        <w:b/>
        <w:bCs/>
        <w:caps/>
        <w:sz w:val="18"/>
        <w:szCs w:val="18"/>
      </w:rPr>
      <w:tab/>
    </w:r>
    <w:r w:rsidRPr="001B7E70">
      <w:rPr>
        <w:b/>
        <w:bCs/>
        <w:caps/>
        <w:sz w:val="18"/>
        <w:szCs w:val="18"/>
      </w:rPr>
      <w:t xml:space="preserve">e-mail </w:t>
    </w:r>
    <w:r>
      <w:rPr>
        <w:b/>
        <w:bCs/>
        <w:caps/>
        <w:sz w:val="18"/>
        <w:szCs w:val="18"/>
      </w:rPr>
      <w:tab/>
    </w:r>
    <w:r w:rsidRPr="001B7E70">
      <w:rPr>
        <w:b/>
        <w:bCs/>
        <w:caps/>
        <w:sz w:val="18"/>
        <w:szCs w:val="18"/>
      </w:rPr>
      <w:t xml:space="preserve">ičo </w:t>
    </w:r>
    <w:r>
      <w:rPr>
        <w:b/>
        <w:bCs/>
        <w:caps/>
        <w:sz w:val="18"/>
        <w:szCs w:val="18"/>
      </w:rPr>
      <w:tab/>
    </w:r>
    <w:r w:rsidRPr="001B7E70">
      <w:rPr>
        <w:b/>
        <w:bCs/>
        <w:caps/>
        <w:sz w:val="18"/>
        <w:szCs w:val="18"/>
      </w:rPr>
      <w:t>web</w:t>
    </w:r>
  </w:p>
  <w:p w14:paraId="3C346C6E" w14:textId="77777777" w:rsidR="00564B3A" w:rsidRPr="00BF3BEF" w:rsidRDefault="003332B9" w:rsidP="00BF3BEF">
    <w:pPr>
      <w:tabs>
        <w:tab w:val="left" w:pos="2552"/>
        <w:tab w:val="left" w:pos="5387"/>
        <w:tab w:val="left" w:pos="7797"/>
      </w:tabs>
      <w:spacing w:line="240" w:lineRule="auto"/>
      <w:rPr>
        <w:sz w:val="18"/>
        <w:szCs w:val="18"/>
      </w:rPr>
    </w:pPr>
    <w:r>
      <w:rPr>
        <w:sz w:val="18"/>
        <w:szCs w:val="18"/>
      </w:rPr>
      <w:t>Napíšte telefón</w:t>
    </w:r>
    <w:r w:rsidR="00BF3BEF">
      <w:rPr>
        <w:sz w:val="18"/>
        <w:szCs w:val="18"/>
      </w:rPr>
      <w:tab/>
    </w:r>
    <w:r w:rsidR="00BF3BEF" w:rsidRPr="00AF0FB7">
      <w:rPr>
        <w:sz w:val="18"/>
        <w:szCs w:val="18"/>
      </w:rPr>
      <w:t xml:space="preserve">Napíšte e-mail </w:t>
    </w:r>
    <w:r w:rsidR="00BF3BEF">
      <w:rPr>
        <w:sz w:val="18"/>
        <w:szCs w:val="18"/>
      </w:rPr>
      <w:tab/>
    </w:r>
    <w:r w:rsidR="00BF3BEF" w:rsidRPr="00AF0FB7">
      <w:rPr>
        <w:sz w:val="18"/>
        <w:szCs w:val="18"/>
      </w:rPr>
      <w:t>00 313</w:t>
    </w:r>
    <w:r w:rsidR="00BF3BEF">
      <w:rPr>
        <w:sz w:val="18"/>
        <w:szCs w:val="18"/>
      </w:rPr>
      <w:t> </w:t>
    </w:r>
    <w:r w:rsidR="00BF3BEF" w:rsidRPr="00AF0FB7">
      <w:rPr>
        <w:sz w:val="18"/>
        <w:szCs w:val="18"/>
      </w:rPr>
      <w:t xml:space="preserve">114 </w:t>
    </w:r>
    <w:r w:rsidR="00BF3BEF">
      <w:rPr>
        <w:sz w:val="18"/>
        <w:szCs w:val="18"/>
      </w:rPr>
      <w:tab/>
    </w:r>
    <w:hyperlink r:id="rId1" w:history="1">
      <w:r w:rsidR="00BF3BEF" w:rsidRPr="00111570">
        <w:rPr>
          <w:rStyle w:val="Hypertextovprepojenie"/>
          <w:sz w:val="18"/>
          <w:szCs w:val="18"/>
        </w:rPr>
        <w:t>www.trnava.sk</w:t>
      </w:r>
    </w:hyperlink>
    <w:r w:rsidR="00AA5C9F">
      <w:rPr>
        <w:noProof/>
      </w:rPr>
      <w:drawing>
        <wp:anchor distT="0" distB="0" distL="114300" distR="114300" simplePos="0" relativeHeight="251661824" behindDoc="0" locked="0" layoutInCell="1" allowOverlap="1" wp14:anchorId="1367EA01" wp14:editId="1488D207">
          <wp:simplePos x="0" y="0"/>
          <wp:positionH relativeFrom="page">
            <wp:posOffset>8890</wp:posOffset>
          </wp:positionH>
          <wp:positionV relativeFrom="page">
            <wp:posOffset>10210165</wp:posOffset>
          </wp:positionV>
          <wp:extent cx="7754400" cy="295200"/>
          <wp:effectExtent l="0" t="0" r="0" b="0"/>
          <wp:wrapSquare wrapText="bothSides"/>
          <wp:docPr id="172987120" name="Obrázok 1729871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ázok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54400" cy="2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AC4A8" w14:textId="77777777" w:rsidR="00457C10" w:rsidRDefault="00457C10" w:rsidP="004B7A32">
      <w:pPr>
        <w:spacing w:after="0" w:line="240" w:lineRule="auto"/>
      </w:pPr>
      <w:r>
        <w:separator/>
      </w:r>
    </w:p>
  </w:footnote>
  <w:footnote w:type="continuationSeparator" w:id="0">
    <w:p w14:paraId="60BCF27D" w14:textId="77777777" w:rsidR="00457C10" w:rsidRDefault="00457C10" w:rsidP="004B7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4552A" w14:textId="77777777" w:rsidR="00BF3BEF" w:rsidRPr="00E27478" w:rsidRDefault="00BF3BEF" w:rsidP="00284B2B">
    <w:pPr>
      <w:pStyle w:val="Hlavika"/>
      <w:tabs>
        <w:tab w:val="clear" w:pos="4536"/>
      </w:tabs>
      <w:spacing w:before="260"/>
      <w:rPr>
        <w:rFonts w:cs="Arial"/>
        <w:color w:val="21347B"/>
        <w:sz w:val="14"/>
        <w:szCs w:val="14"/>
      </w:rPr>
    </w:pPr>
    <w:r w:rsidRPr="00E27478">
      <w:rPr>
        <w:noProof/>
        <w:color w:val="21347B"/>
        <w:sz w:val="14"/>
        <w:szCs w:val="14"/>
      </w:rPr>
      <w:drawing>
        <wp:anchor distT="0" distB="0" distL="114300" distR="114300" simplePos="0" relativeHeight="251663872" behindDoc="0" locked="0" layoutInCell="1" allowOverlap="1" wp14:anchorId="03F9C0FD" wp14:editId="1F6D4B8E">
          <wp:simplePos x="0" y="0"/>
          <wp:positionH relativeFrom="margin">
            <wp:align>left</wp:align>
          </wp:positionH>
          <wp:positionV relativeFrom="paragraph">
            <wp:posOffset>98376</wp:posOffset>
          </wp:positionV>
          <wp:extent cx="1440000" cy="440598"/>
          <wp:effectExtent l="0" t="0" r="0" b="0"/>
          <wp:wrapSquare wrapText="bothSides"/>
          <wp:docPr id="636704680" name="Obrázok 636704680" descr="Mesto Trn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4" descr="Mesto Trnav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4405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7478">
      <w:rPr>
        <w:rFonts w:cs="Arial"/>
        <w:color w:val="21347B"/>
        <w:sz w:val="14"/>
        <w:szCs w:val="14"/>
      </w:rPr>
      <w:t>MESTSKÝ ÚRAD V TRNAVE</w:t>
    </w:r>
  </w:p>
  <w:p w14:paraId="0523FDB5" w14:textId="77777777" w:rsidR="00BF3BEF" w:rsidRPr="00E27478" w:rsidRDefault="00BF3BEF" w:rsidP="00BF3BEF">
    <w:pPr>
      <w:pStyle w:val="HlavikaTT"/>
      <w:rPr>
        <w:rFonts w:ascii="Arial" w:hAnsi="Arial" w:cs="Arial"/>
        <w:color w:val="21347B"/>
        <w:sz w:val="14"/>
        <w:szCs w:val="14"/>
      </w:rPr>
    </w:pPr>
    <w:r w:rsidRPr="00E27478">
      <w:rPr>
        <w:rFonts w:ascii="Arial" w:hAnsi="Arial" w:cs="Arial"/>
        <w:color w:val="21347B"/>
        <w:sz w:val="14"/>
        <w:szCs w:val="14"/>
      </w:rPr>
      <w:t xml:space="preserve">ODBOR </w:t>
    </w:r>
    <w:r w:rsidR="00E8242F">
      <w:rPr>
        <w:rFonts w:ascii="Arial" w:hAnsi="Arial" w:cs="Arial"/>
        <w:color w:val="21347B"/>
        <w:sz w:val="14"/>
        <w:szCs w:val="14"/>
      </w:rPr>
      <w:t>MAJETKOVÝ</w:t>
    </w:r>
  </w:p>
  <w:p w14:paraId="50C8CD3D" w14:textId="77777777" w:rsidR="00BF3BEF" w:rsidRPr="00E27478" w:rsidRDefault="00BF3BEF" w:rsidP="00BF3BEF">
    <w:pPr>
      <w:pStyle w:val="Hlavika"/>
      <w:rPr>
        <w:sz w:val="14"/>
        <w:szCs w:val="14"/>
      </w:rPr>
    </w:pPr>
    <w:r w:rsidRPr="00E27478">
      <w:rPr>
        <w:rFonts w:cs="Arial"/>
        <w:color w:val="21347B"/>
        <w:sz w:val="14"/>
        <w:szCs w:val="14"/>
      </w:rPr>
      <w:t>TRHOVÁ 3, 917 71 TRNAVA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4DF64" w14:textId="77777777" w:rsidR="00BF3BEF" w:rsidRPr="00AE581A" w:rsidRDefault="00BF3BEF" w:rsidP="00BF3BEF">
    <w:pPr>
      <w:pStyle w:val="Hlavika"/>
      <w:spacing w:before="240"/>
      <w:rPr>
        <w:rFonts w:cs="Arial"/>
        <w:color w:val="21347B"/>
        <w:sz w:val="18"/>
        <w:szCs w:val="18"/>
      </w:rPr>
    </w:pPr>
    <w:r w:rsidRPr="00AE581A">
      <w:rPr>
        <w:noProof/>
        <w:color w:val="21347B"/>
        <w:sz w:val="18"/>
        <w:szCs w:val="18"/>
      </w:rPr>
      <w:drawing>
        <wp:anchor distT="0" distB="0" distL="114300" distR="114300" simplePos="0" relativeHeight="251665920" behindDoc="0" locked="0" layoutInCell="1" allowOverlap="1" wp14:anchorId="6FEBD646" wp14:editId="458827B3">
          <wp:simplePos x="0" y="0"/>
          <wp:positionH relativeFrom="margin">
            <wp:align>left</wp:align>
          </wp:positionH>
          <wp:positionV relativeFrom="paragraph">
            <wp:posOffset>98376</wp:posOffset>
          </wp:positionV>
          <wp:extent cx="1512000" cy="462817"/>
          <wp:effectExtent l="0" t="0" r="0" b="0"/>
          <wp:wrapSquare wrapText="bothSides"/>
          <wp:docPr id="1624119975" name="Obrázok 1624119975" descr="Mesto Trn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4" descr="Mesto Trnav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462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581A">
      <w:rPr>
        <w:rFonts w:cs="Arial"/>
        <w:color w:val="21347B"/>
        <w:sz w:val="18"/>
        <w:szCs w:val="18"/>
      </w:rPr>
      <w:t>MESTSKÝ ÚRAD V TRNAVE</w:t>
    </w:r>
  </w:p>
  <w:p w14:paraId="1A6ABD12" w14:textId="77777777" w:rsidR="00BF3BEF" w:rsidRPr="00077481" w:rsidRDefault="00BF3BEF" w:rsidP="00BF3BEF">
    <w:pPr>
      <w:pStyle w:val="HlavikaTT"/>
      <w:rPr>
        <w:rFonts w:ascii="Arial" w:hAnsi="Arial" w:cs="Arial"/>
        <w:color w:val="21347B"/>
      </w:rPr>
    </w:pPr>
    <w:r w:rsidRPr="00077481">
      <w:rPr>
        <w:rFonts w:ascii="Arial" w:hAnsi="Arial" w:cs="Arial"/>
        <w:color w:val="21347B"/>
      </w:rPr>
      <w:t>ODBOR KOMUNIKÁCIE A VZŤAHOV S VEREJNOSŤOU</w:t>
    </w:r>
  </w:p>
  <w:p w14:paraId="0BE428CB" w14:textId="77777777" w:rsidR="00BF3BEF" w:rsidRPr="00077481" w:rsidRDefault="00BF3BEF" w:rsidP="00BF3BEF">
    <w:pPr>
      <w:pStyle w:val="Hlavika"/>
      <w:rPr>
        <w:color w:val="21347B"/>
      </w:rPr>
    </w:pPr>
    <w:r w:rsidRPr="00077481">
      <w:rPr>
        <w:rFonts w:cs="Arial"/>
        <w:color w:val="21347B"/>
        <w:sz w:val="18"/>
        <w:szCs w:val="18"/>
      </w:rPr>
      <w:t>TRHOVÁ 3, 917 71 TRNAVA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66207"/>
    <w:multiLevelType w:val="hybridMultilevel"/>
    <w:tmpl w:val="AA760238"/>
    <w:lvl w:ilvl="0" w:tplc="CE86A72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80FF0"/>
    <w:multiLevelType w:val="hybridMultilevel"/>
    <w:tmpl w:val="53F431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B6AAD"/>
    <w:multiLevelType w:val="multilevel"/>
    <w:tmpl w:val="9272BC2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DB132A4"/>
    <w:multiLevelType w:val="hybridMultilevel"/>
    <w:tmpl w:val="61626EF2"/>
    <w:lvl w:ilvl="0" w:tplc="85F21D60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6FB6903"/>
    <w:multiLevelType w:val="hybridMultilevel"/>
    <w:tmpl w:val="EC840B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9538D9"/>
    <w:multiLevelType w:val="hybridMultilevel"/>
    <w:tmpl w:val="1F926FF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2899303">
    <w:abstractNumId w:val="2"/>
  </w:num>
  <w:num w:numId="2" w16cid:durableId="1035351437">
    <w:abstractNumId w:val="1"/>
  </w:num>
  <w:num w:numId="3" w16cid:durableId="710492270">
    <w:abstractNumId w:val="5"/>
  </w:num>
  <w:num w:numId="4" w16cid:durableId="256406321">
    <w:abstractNumId w:val="4"/>
  </w:num>
  <w:num w:numId="5" w16cid:durableId="601456397">
    <w:abstractNumId w:val="0"/>
  </w:num>
  <w:num w:numId="6" w16cid:durableId="17913620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3AE"/>
    <w:rsid w:val="0002739A"/>
    <w:rsid w:val="0003087E"/>
    <w:rsid w:val="0003690F"/>
    <w:rsid w:val="0004758C"/>
    <w:rsid w:val="000612F0"/>
    <w:rsid w:val="00073F77"/>
    <w:rsid w:val="00077481"/>
    <w:rsid w:val="00086028"/>
    <w:rsid w:val="000931DD"/>
    <w:rsid w:val="00096A92"/>
    <w:rsid w:val="000A0AAB"/>
    <w:rsid w:val="000A2E67"/>
    <w:rsid w:val="000B0EF9"/>
    <w:rsid w:val="000C260C"/>
    <w:rsid w:val="000E1754"/>
    <w:rsid w:val="000E56FE"/>
    <w:rsid w:val="000E63AE"/>
    <w:rsid w:val="000F0AC7"/>
    <w:rsid w:val="000F4792"/>
    <w:rsid w:val="000F662C"/>
    <w:rsid w:val="00110692"/>
    <w:rsid w:val="00110C0C"/>
    <w:rsid w:val="001200B4"/>
    <w:rsid w:val="00140E4F"/>
    <w:rsid w:val="00144793"/>
    <w:rsid w:val="00154A0A"/>
    <w:rsid w:val="00164A2B"/>
    <w:rsid w:val="001836A6"/>
    <w:rsid w:val="00185895"/>
    <w:rsid w:val="00191221"/>
    <w:rsid w:val="001A098D"/>
    <w:rsid w:val="001B5083"/>
    <w:rsid w:val="001B7E70"/>
    <w:rsid w:val="001C24FC"/>
    <w:rsid w:val="001C6EE3"/>
    <w:rsid w:val="001C7FC8"/>
    <w:rsid w:val="001D74FB"/>
    <w:rsid w:val="001D7DE7"/>
    <w:rsid w:val="001E2385"/>
    <w:rsid w:val="001E32EF"/>
    <w:rsid w:val="001E64BD"/>
    <w:rsid w:val="001F4EB7"/>
    <w:rsid w:val="00253AFD"/>
    <w:rsid w:val="002560F8"/>
    <w:rsid w:val="00261EA6"/>
    <w:rsid w:val="00284B2B"/>
    <w:rsid w:val="0028762D"/>
    <w:rsid w:val="002A4F72"/>
    <w:rsid w:val="002B1A46"/>
    <w:rsid w:val="002B6556"/>
    <w:rsid w:val="002C0701"/>
    <w:rsid w:val="002D074C"/>
    <w:rsid w:val="00304EB4"/>
    <w:rsid w:val="0032609E"/>
    <w:rsid w:val="003332B9"/>
    <w:rsid w:val="0033683C"/>
    <w:rsid w:val="00343733"/>
    <w:rsid w:val="0035293A"/>
    <w:rsid w:val="0035446A"/>
    <w:rsid w:val="00357390"/>
    <w:rsid w:val="00360CCC"/>
    <w:rsid w:val="003851FB"/>
    <w:rsid w:val="003A0419"/>
    <w:rsid w:val="003B18E7"/>
    <w:rsid w:val="003B3AE8"/>
    <w:rsid w:val="003B5193"/>
    <w:rsid w:val="003C23DF"/>
    <w:rsid w:val="003C79BF"/>
    <w:rsid w:val="003D3096"/>
    <w:rsid w:val="003E4267"/>
    <w:rsid w:val="003E47A6"/>
    <w:rsid w:val="003F46A0"/>
    <w:rsid w:val="003F7563"/>
    <w:rsid w:val="00402DF7"/>
    <w:rsid w:val="00431E8C"/>
    <w:rsid w:val="00452AF3"/>
    <w:rsid w:val="00457C10"/>
    <w:rsid w:val="004729CA"/>
    <w:rsid w:val="00497F3B"/>
    <w:rsid w:val="004B0220"/>
    <w:rsid w:val="004B7A32"/>
    <w:rsid w:val="004E3EB9"/>
    <w:rsid w:val="004F3EA3"/>
    <w:rsid w:val="004F7FAB"/>
    <w:rsid w:val="005128D2"/>
    <w:rsid w:val="00513511"/>
    <w:rsid w:val="00515CCD"/>
    <w:rsid w:val="00516F2B"/>
    <w:rsid w:val="00533462"/>
    <w:rsid w:val="00533D8D"/>
    <w:rsid w:val="0055295A"/>
    <w:rsid w:val="00553698"/>
    <w:rsid w:val="00563B8B"/>
    <w:rsid w:val="00564B3A"/>
    <w:rsid w:val="005708AD"/>
    <w:rsid w:val="00575FA3"/>
    <w:rsid w:val="005A154E"/>
    <w:rsid w:val="005A63D7"/>
    <w:rsid w:val="005C2B5D"/>
    <w:rsid w:val="005D3398"/>
    <w:rsid w:val="005E4FFD"/>
    <w:rsid w:val="005F1521"/>
    <w:rsid w:val="005F2173"/>
    <w:rsid w:val="005F3316"/>
    <w:rsid w:val="005F77C6"/>
    <w:rsid w:val="006033F0"/>
    <w:rsid w:val="00604DF6"/>
    <w:rsid w:val="0061525D"/>
    <w:rsid w:val="00620751"/>
    <w:rsid w:val="00621AC9"/>
    <w:rsid w:val="00630617"/>
    <w:rsid w:val="00652F8C"/>
    <w:rsid w:val="006714EE"/>
    <w:rsid w:val="00673519"/>
    <w:rsid w:val="00692CDF"/>
    <w:rsid w:val="006A1052"/>
    <w:rsid w:val="006B232E"/>
    <w:rsid w:val="006B4FBF"/>
    <w:rsid w:val="006C6959"/>
    <w:rsid w:val="006D0DA4"/>
    <w:rsid w:val="006E3492"/>
    <w:rsid w:val="006F3690"/>
    <w:rsid w:val="006F481B"/>
    <w:rsid w:val="0072020C"/>
    <w:rsid w:val="00720489"/>
    <w:rsid w:val="0078420C"/>
    <w:rsid w:val="007B1493"/>
    <w:rsid w:val="007D6368"/>
    <w:rsid w:val="007D6D9C"/>
    <w:rsid w:val="007E4E33"/>
    <w:rsid w:val="007F65A9"/>
    <w:rsid w:val="00801DC2"/>
    <w:rsid w:val="0081028B"/>
    <w:rsid w:val="0081030C"/>
    <w:rsid w:val="0081206C"/>
    <w:rsid w:val="00826D36"/>
    <w:rsid w:val="008351C6"/>
    <w:rsid w:val="008375E5"/>
    <w:rsid w:val="00861227"/>
    <w:rsid w:val="00876203"/>
    <w:rsid w:val="0088372B"/>
    <w:rsid w:val="00890A7D"/>
    <w:rsid w:val="00892A09"/>
    <w:rsid w:val="0089481E"/>
    <w:rsid w:val="00895695"/>
    <w:rsid w:val="008A26CF"/>
    <w:rsid w:val="008A326D"/>
    <w:rsid w:val="008A7561"/>
    <w:rsid w:val="008B4A0D"/>
    <w:rsid w:val="008D586B"/>
    <w:rsid w:val="008F1631"/>
    <w:rsid w:val="009116C4"/>
    <w:rsid w:val="0092220D"/>
    <w:rsid w:val="00923223"/>
    <w:rsid w:val="0092546E"/>
    <w:rsid w:val="009307C6"/>
    <w:rsid w:val="0094454F"/>
    <w:rsid w:val="00954BB4"/>
    <w:rsid w:val="00963715"/>
    <w:rsid w:val="00964147"/>
    <w:rsid w:val="009A10DC"/>
    <w:rsid w:val="009C43C3"/>
    <w:rsid w:val="009C71EF"/>
    <w:rsid w:val="009C7E90"/>
    <w:rsid w:val="009E6142"/>
    <w:rsid w:val="00A02A3C"/>
    <w:rsid w:val="00A429DD"/>
    <w:rsid w:val="00A524DC"/>
    <w:rsid w:val="00A54851"/>
    <w:rsid w:val="00A54BB4"/>
    <w:rsid w:val="00A55D16"/>
    <w:rsid w:val="00A6054F"/>
    <w:rsid w:val="00A775CA"/>
    <w:rsid w:val="00A8257C"/>
    <w:rsid w:val="00AA48C8"/>
    <w:rsid w:val="00AA5C9F"/>
    <w:rsid w:val="00AA5F87"/>
    <w:rsid w:val="00AB018F"/>
    <w:rsid w:val="00AB0367"/>
    <w:rsid w:val="00AB14FB"/>
    <w:rsid w:val="00AB7E6D"/>
    <w:rsid w:val="00AD1C9C"/>
    <w:rsid w:val="00AD3E50"/>
    <w:rsid w:val="00AD5401"/>
    <w:rsid w:val="00AE3F05"/>
    <w:rsid w:val="00AE46AB"/>
    <w:rsid w:val="00AE581A"/>
    <w:rsid w:val="00AE668B"/>
    <w:rsid w:val="00AE7AA3"/>
    <w:rsid w:val="00AF0FB7"/>
    <w:rsid w:val="00B016A1"/>
    <w:rsid w:val="00B01865"/>
    <w:rsid w:val="00B023CD"/>
    <w:rsid w:val="00B1059E"/>
    <w:rsid w:val="00B13C05"/>
    <w:rsid w:val="00B21E05"/>
    <w:rsid w:val="00B42D64"/>
    <w:rsid w:val="00B43492"/>
    <w:rsid w:val="00B44A39"/>
    <w:rsid w:val="00B45DB9"/>
    <w:rsid w:val="00B60D12"/>
    <w:rsid w:val="00B75F98"/>
    <w:rsid w:val="00B83FAE"/>
    <w:rsid w:val="00B84F5D"/>
    <w:rsid w:val="00BB31B1"/>
    <w:rsid w:val="00BB67A4"/>
    <w:rsid w:val="00BC0CD1"/>
    <w:rsid w:val="00BD7787"/>
    <w:rsid w:val="00BE09FD"/>
    <w:rsid w:val="00BF3BEF"/>
    <w:rsid w:val="00C12FAA"/>
    <w:rsid w:val="00C4544E"/>
    <w:rsid w:val="00C47399"/>
    <w:rsid w:val="00C5574B"/>
    <w:rsid w:val="00C6410F"/>
    <w:rsid w:val="00C97632"/>
    <w:rsid w:val="00CA6E9C"/>
    <w:rsid w:val="00CA6FB2"/>
    <w:rsid w:val="00CB06DA"/>
    <w:rsid w:val="00CB26D3"/>
    <w:rsid w:val="00D00DD3"/>
    <w:rsid w:val="00D01267"/>
    <w:rsid w:val="00D065A1"/>
    <w:rsid w:val="00D06B21"/>
    <w:rsid w:val="00D06EAF"/>
    <w:rsid w:val="00D26F57"/>
    <w:rsid w:val="00D32E8D"/>
    <w:rsid w:val="00D55ADB"/>
    <w:rsid w:val="00D60132"/>
    <w:rsid w:val="00D74019"/>
    <w:rsid w:val="00D7753A"/>
    <w:rsid w:val="00D928B3"/>
    <w:rsid w:val="00DA008F"/>
    <w:rsid w:val="00DB4EE5"/>
    <w:rsid w:val="00E00866"/>
    <w:rsid w:val="00E01834"/>
    <w:rsid w:val="00E11534"/>
    <w:rsid w:val="00E123E2"/>
    <w:rsid w:val="00E12852"/>
    <w:rsid w:val="00E16452"/>
    <w:rsid w:val="00E27478"/>
    <w:rsid w:val="00E32EF2"/>
    <w:rsid w:val="00E476B8"/>
    <w:rsid w:val="00E5089A"/>
    <w:rsid w:val="00E52122"/>
    <w:rsid w:val="00E525DC"/>
    <w:rsid w:val="00E553A2"/>
    <w:rsid w:val="00E672DB"/>
    <w:rsid w:val="00E80D78"/>
    <w:rsid w:val="00E8242F"/>
    <w:rsid w:val="00EA04F9"/>
    <w:rsid w:val="00EA6C37"/>
    <w:rsid w:val="00EB25FC"/>
    <w:rsid w:val="00EB2CB5"/>
    <w:rsid w:val="00EC7156"/>
    <w:rsid w:val="00ED2AEE"/>
    <w:rsid w:val="00ED3BA4"/>
    <w:rsid w:val="00ED71DA"/>
    <w:rsid w:val="00EE0FA7"/>
    <w:rsid w:val="00EE1098"/>
    <w:rsid w:val="00EF5E0C"/>
    <w:rsid w:val="00EF77AC"/>
    <w:rsid w:val="00F0572E"/>
    <w:rsid w:val="00F211BF"/>
    <w:rsid w:val="00F23C9C"/>
    <w:rsid w:val="00F354A9"/>
    <w:rsid w:val="00F50228"/>
    <w:rsid w:val="00F62D68"/>
    <w:rsid w:val="00F65B4B"/>
    <w:rsid w:val="00FA1CF6"/>
    <w:rsid w:val="00FC239A"/>
    <w:rsid w:val="00FC43D3"/>
    <w:rsid w:val="00FD2AE2"/>
    <w:rsid w:val="00FF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F7B401"/>
  <w15:chartTrackingRefBased/>
  <w15:docId w15:val="{4D8E7B86-5BBF-4A9C-B284-6EC2A5B4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6E9C"/>
    <w:pPr>
      <w:jc w:val="both"/>
    </w:pPr>
    <w:rPr>
      <w:rFonts w:ascii="Arial" w:hAnsi="Arial"/>
      <w:color w:val="0C327B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A6E9C"/>
    <w:pPr>
      <w:keepNext/>
      <w:keepLines/>
      <w:spacing w:after="0"/>
      <w:jc w:val="center"/>
      <w:outlineLvl w:val="0"/>
    </w:pPr>
    <w:rPr>
      <w:rFonts w:eastAsiaTheme="majorEastAsia" w:cstheme="majorBidi"/>
      <w:b/>
      <w:sz w:val="2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B7E6D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211BF"/>
    <w:pPr>
      <w:keepNext/>
      <w:keepLines/>
      <w:spacing w:before="40" w:after="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B7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B7A32"/>
  </w:style>
  <w:style w:type="paragraph" w:styleId="Pta">
    <w:name w:val="footer"/>
    <w:basedOn w:val="Normlny"/>
    <w:link w:val="PtaChar"/>
    <w:uiPriority w:val="99"/>
    <w:unhideWhenUsed/>
    <w:rsid w:val="002A4F72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PtaChar">
    <w:name w:val="Päta Char"/>
    <w:basedOn w:val="Predvolenpsmoodseku"/>
    <w:link w:val="Pta"/>
    <w:uiPriority w:val="99"/>
    <w:rsid w:val="002A4F72"/>
    <w:rPr>
      <w:rFonts w:ascii="Arial" w:hAnsi="Arial"/>
      <w:color w:val="0C327B"/>
      <w:sz w:val="18"/>
    </w:rPr>
  </w:style>
  <w:style w:type="table" w:styleId="Mriekatabuky">
    <w:name w:val="Table Grid"/>
    <w:basedOn w:val="Normlnatabuka"/>
    <w:uiPriority w:val="39"/>
    <w:rsid w:val="004B7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4B7A32"/>
    <w:pPr>
      <w:spacing w:after="0" w:line="276" w:lineRule="auto"/>
    </w:pPr>
    <w:rPr>
      <w:rFonts w:ascii="Arial" w:eastAsia="Arial" w:hAnsi="Arial" w:cs="Arial"/>
      <w:lang w:val="en"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riadkovania">
    <w:name w:val="No Spacing"/>
    <w:uiPriority w:val="1"/>
    <w:qFormat/>
    <w:rsid w:val="003851FB"/>
    <w:pPr>
      <w:spacing w:after="0" w:line="274" w:lineRule="auto"/>
    </w:pPr>
    <w:rPr>
      <w:rFonts w:ascii="Arial" w:hAnsi="Arial"/>
      <w:color w:val="0C327B"/>
    </w:rPr>
  </w:style>
  <w:style w:type="character" w:styleId="Zstupntext">
    <w:name w:val="Placeholder Text"/>
    <w:basedOn w:val="Predvolenpsmoodseku"/>
    <w:uiPriority w:val="99"/>
    <w:semiHidden/>
    <w:rsid w:val="009C43C3"/>
    <w:rPr>
      <w:color w:val="808080"/>
    </w:rPr>
  </w:style>
  <w:style w:type="character" w:customStyle="1" w:styleId="Nadpis1Char">
    <w:name w:val="Nadpis 1 Char"/>
    <w:basedOn w:val="Predvolenpsmoodseku"/>
    <w:link w:val="Nadpis1"/>
    <w:uiPriority w:val="9"/>
    <w:rsid w:val="00CA6E9C"/>
    <w:rPr>
      <w:rFonts w:ascii="Arial" w:eastAsiaTheme="majorEastAsia" w:hAnsi="Arial" w:cstheme="majorBidi"/>
      <w:b/>
      <w:color w:val="0C327B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AB7E6D"/>
    <w:rPr>
      <w:rFonts w:ascii="Arial" w:eastAsiaTheme="majorEastAsia" w:hAnsi="Arial" w:cstheme="majorBidi"/>
      <w:b/>
      <w:color w:val="0C327B"/>
      <w:szCs w:val="26"/>
    </w:rPr>
  </w:style>
  <w:style w:type="paragraph" w:styleId="Nzov">
    <w:name w:val="Title"/>
    <w:basedOn w:val="Normlny"/>
    <w:next w:val="Normlny"/>
    <w:link w:val="NzovChar"/>
    <w:uiPriority w:val="10"/>
    <w:qFormat/>
    <w:rsid w:val="00F211BF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211BF"/>
    <w:rPr>
      <w:rFonts w:ascii="Arial" w:eastAsiaTheme="majorEastAsia" w:hAnsi="Arial" w:cstheme="majorBidi"/>
      <w:color w:val="0C327B"/>
      <w:spacing w:val="-10"/>
      <w:kern w:val="28"/>
      <w:sz w:val="56"/>
      <w:szCs w:val="5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211BF"/>
    <w:rPr>
      <w:rFonts w:ascii="Arial" w:eastAsiaTheme="majorEastAsia" w:hAnsi="Arial" w:cstheme="majorBidi"/>
      <w:color w:val="1F3763" w:themeColor="accent1" w:themeShade="7F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211B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F211BF"/>
    <w:rPr>
      <w:rFonts w:ascii="Arial" w:eastAsiaTheme="minorEastAsia" w:hAnsi="Arial"/>
      <w:color w:val="5A5A5A" w:themeColor="text1" w:themeTint="A5"/>
      <w:spacing w:val="15"/>
    </w:rPr>
  </w:style>
  <w:style w:type="character" w:styleId="Vrazn">
    <w:name w:val="Strong"/>
    <w:basedOn w:val="Predvolenpsmoodseku"/>
    <w:uiPriority w:val="22"/>
    <w:qFormat/>
    <w:rsid w:val="00F211BF"/>
    <w:rPr>
      <w:rFonts w:ascii="Arial" w:hAnsi="Arial"/>
      <w:b/>
      <w:bCs/>
    </w:rPr>
  </w:style>
  <w:style w:type="paragraph" w:customStyle="1" w:styleId="HlavikaTT">
    <w:name w:val="HlavičkaTT"/>
    <w:basedOn w:val="Normlny"/>
    <w:qFormat/>
    <w:rsid w:val="00AB7E6D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Work Sans Medium" w:eastAsia="Work Sans Medium" w:hAnsi="Work Sans Medium" w:cs="Work Sans Medium"/>
      <w:sz w:val="18"/>
      <w:szCs w:val="18"/>
    </w:rPr>
  </w:style>
  <w:style w:type="paragraph" w:customStyle="1" w:styleId="OdvolvajcepsmoTT">
    <w:name w:val="Odvolávajúce pásmo TT"/>
    <w:basedOn w:val="Normlny"/>
    <w:qFormat/>
    <w:rsid w:val="00892A09"/>
    <w:pPr>
      <w:tabs>
        <w:tab w:val="left" w:pos="2643"/>
        <w:tab w:val="left" w:pos="5286"/>
        <w:tab w:val="left" w:pos="7693"/>
      </w:tabs>
      <w:spacing w:after="0"/>
    </w:pPr>
    <w:rPr>
      <w:b/>
      <w:bCs/>
      <w:sz w:val="18"/>
    </w:rPr>
  </w:style>
  <w:style w:type="paragraph" w:customStyle="1" w:styleId="AdrestTT">
    <w:name w:val="Adresát TT"/>
    <w:basedOn w:val="Bezriadkovania"/>
    <w:qFormat/>
    <w:rsid w:val="0092220D"/>
    <w:pPr>
      <w:spacing w:line="283" w:lineRule="auto"/>
    </w:pPr>
  </w:style>
  <w:style w:type="paragraph" w:customStyle="1" w:styleId="OdvolvajcepsmotextTT">
    <w:name w:val="Odvolávajúce pásmo text TT"/>
    <w:basedOn w:val="OdvolvajcepsmoTT"/>
    <w:qFormat/>
    <w:rsid w:val="002A4F72"/>
    <w:pPr>
      <w:spacing w:line="240" w:lineRule="auto"/>
    </w:pPr>
    <w:rPr>
      <w:b w:val="0"/>
    </w:rPr>
  </w:style>
  <w:style w:type="paragraph" w:customStyle="1" w:styleId="Podpis-TT">
    <w:name w:val="Podpis - TT"/>
    <w:basedOn w:val="Normlny"/>
    <w:qFormat/>
    <w:rsid w:val="001D74FB"/>
    <w:pPr>
      <w:spacing w:after="60" w:line="240" w:lineRule="auto"/>
      <w:ind w:left="4536"/>
      <w:jc w:val="center"/>
    </w:pPr>
  </w:style>
  <w:style w:type="paragraph" w:styleId="Odsekzoznamu">
    <w:name w:val="List Paragraph"/>
    <w:basedOn w:val="Normlny"/>
    <w:uiPriority w:val="34"/>
    <w:qFormat/>
    <w:rsid w:val="00AB7E6D"/>
    <w:pPr>
      <w:ind w:left="720"/>
      <w:contextualSpacing/>
    </w:pPr>
  </w:style>
  <w:style w:type="paragraph" w:customStyle="1" w:styleId="Podpis-TTFunkcia">
    <w:name w:val="Podpis - TT Funkcia"/>
    <w:basedOn w:val="Podpis-TT"/>
    <w:qFormat/>
    <w:rsid w:val="00AB7E6D"/>
    <w:pPr>
      <w:spacing w:after="480"/>
    </w:pPr>
  </w:style>
  <w:style w:type="character" w:styleId="Hypertextovprepojenie">
    <w:name w:val="Hyperlink"/>
    <w:basedOn w:val="Predvolenpsmoodseku"/>
    <w:uiPriority w:val="99"/>
    <w:unhideWhenUsed/>
    <w:rsid w:val="00C4739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47399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67351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73519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73519"/>
    <w:rPr>
      <w:rFonts w:ascii="Arial" w:hAnsi="Arial"/>
      <w:color w:val="0C327B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7351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73519"/>
    <w:rPr>
      <w:rFonts w:ascii="Arial" w:hAnsi="Arial"/>
      <w:b/>
      <w:bCs/>
      <w:color w:val="0C327B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trnava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u&#382;&#237;vatelia\majcinova\Dokumenty\zaslanie%20materi&#225;lov%20na%20OP\august\MZ%20485.dotx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ý prvok a dátum" Version="1987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f1b0c1-dff4-4568-87ed-cbd3a8f3ab10" xsi:nil="true"/>
    <lcf76f155ced4ddcb4097134ff3c332f xmlns="1c7dc6eb-3e06-48f1-84aa-55e7bcaa8101">
      <Terms xmlns="http://schemas.microsoft.com/office/infopath/2007/PartnerControls"/>
    </lcf76f155ced4ddcb4097134ff3c332f>
    <_Flow_SignoffStatus xmlns="1c7dc6eb-3e06-48f1-84aa-55e7bcaa810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F9BE40AF0D2746B0E0DBEDE2E187BA" ma:contentTypeVersion="22" ma:contentTypeDescription="Umožňuje vytvoriť nový dokument." ma:contentTypeScope="" ma:versionID="2362798f5fb73621513c72ac29debdff">
  <xsd:schema xmlns:xsd="http://www.w3.org/2001/XMLSchema" xmlns:xs="http://www.w3.org/2001/XMLSchema" xmlns:p="http://schemas.microsoft.com/office/2006/metadata/properties" xmlns:ns2="d7f1b0c1-dff4-4568-87ed-cbd3a8f3ab10" xmlns:ns3="1c7dc6eb-3e06-48f1-84aa-55e7bcaa8101" targetNamespace="http://schemas.microsoft.com/office/2006/metadata/properties" ma:root="true" ma:fieldsID="8d7632f1139c4a925c8bc8deb947aea4" ns2:_="" ns3:_="">
    <xsd:import namespace="d7f1b0c1-dff4-4568-87ed-cbd3a8f3ab10"/>
    <xsd:import namespace="1c7dc6eb-3e06-48f1-84aa-55e7bcaa81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Location" minOccurs="0"/>
                <xsd:element ref="ns3:MediaServiceObjectDetectorVersions" minOccurs="0"/>
                <xsd:element ref="ns3:_Flow_SignoffStatu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1b0c1-dff4-4568-87ed-cbd3a8f3ab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a13cd27-58f3-4102-9956-fe370df10ff2}" ma:internalName="TaxCatchAll" ma:showField="CatchAllData" ma:web="d7f1b0c1-dff4-4568-87ed-cbd3a8f3ab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dc6eb-3e06-48f1-84aa-55e7bcaa81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8db7f228-e983-4e80-99d7-2214a0f7b6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Stav odhlásenia" ma:internalName="Stav_x0020_odhl_x00e1_senia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0C6FBF-10A3-4223-B3D4-8BA757148F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18154F-5AF8-4B54-A357-5D898FC76E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29CD0B-E06D-4A7D-B046-FE28F550098B}">
  <ds:schemaRefs>
    <ds:schemaRef ds:uri="http://schemas.microsoft.com/office/2006/metadata/properties"/>
    <ds:schemaRef ds:uri="http://schemas.microsoft.com/office/infopath/2007/PartnerControls"/>
    <ds:schemaRef ds:uri="d7f1b0c1-dff4-4568-87ed-cbd3a8f3ab10"/>
    <ds:schemaRef ds:uri="1c7dc6eb-3e06-48f1-84aa-55e7bcaa8101"/>
  </ds:schemaRefs>
</ds:datastoreItem>
</file>

<file path=customXml/itemProps4.xml><?xml version="1.0" encoding="utf-8"?>
<ds:datastoreItem xmlns:ds="http://schemas.openxmlformats.org/officeDocument/2006/customXml" ds:itemID="{14789110-C112-4F20-BFF5-F18EBABD2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f1b0c1-dff4-4568-87ed-cbd3a8f3ab10"/>
    <ds:schemaRef ds:uri="1c7dc6eb-3e06-48f1-84aa-55e7bcaa81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MZ 485</Template>
  <TotalTime>300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Zámer spôsobu prevodu formou predaja</dc:title>
  <dc:subject/>
  <dc:creator>Mgr. Monika Majčínová</dc:creator>
  <cp:keywords/>
  <dc:description/>
  <cp:lastModifiedBy>Gabriela Bučányová</cp:lastModifiedBy>
  <cp:revision>23</cp:revision>
  <cp:lastPrinted>2026-08-18T10:39:00Z</cp:lastPrinted>
  <dcterms:created xsi:type="dcterms:W3CDTF">2025-09-26T08:08:00Z</dcterms:created>
  <dcterms:modified xsi:type="dcterms:W3CDTF">2026-09-02T13:34:00Z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0x010100B5F9BE40AF0D2746B0E0DBEDE2E187BA</vt:lpwstr>
  </property>
  <property fmtid="{D5CDD505-2E9C-101B-9397-08002B2CF9AE}" pid="3" name="MediaServiceImageTags">
    <vt:lpwstr/>
  </property>
</Properties>
</file>